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2BD31" w14:textId="77777777" w:rsidR="00FD31F4" w:rsidRPr="00567DEA" w:rsidRDefault="00FD31F4">
      <w:pPr>
        <w:rPr>
          <w:rFonts w:ascii="Effra Light" w:hAnsi="Effra Light" w:cs="Arial"/>
        </w:rPr>
      </w:pPr>
    </w:p>
    <w:p w14:paraId="0A90F7B7" w14:textId="77777777" w:rsidR="00FD31F4" w:rsidRPr="00567DEA" w:rsidRDefault="00FD31F4">
      <w:pPr>
        <w:rPr>
          <w:rFonts w:ascii="Effra Light" w:hAnsi="Effra Light" w:cs="Arial"/>
        </w:rPr>
      </w:pPr>
    </w:p>
    <w:p w14:paraId="767BE512" w14:textId="77777777" w:rsidR="00F178E3" w:rsidRPr="00567DEA" w:rsidRDefault="00FD31F4" w:rsidP="00FD31F4">
      <w:pPr>
        <w:tabs>
          <w:tab w:val="left" w:pos="1134"/>
        </w:tabs>
        <w:spacing w:after="0" w:line="240" w:lineRule="auto"/>
        <w:rPr>
          <w:rFonts w:ascii="Effra Light" w:hAnsi="Effra Light" w:cs="Arial"/>
        </w:rPr>
      </w:pPr>
      <w:r w:rsidRPr="00567DEA">
        <w:rPr>
          <w:rFonts w:ascii="Effra Light" w:hAnsi="Effra Light" w:cs="Arial"/>
        </w:rPr>
        <w:t>von</w:t>
      </w:r>
      <w:r w:rsidRPr="00567DEA">
        <w:rPr>
          <w:rFonts w:ascii="Effra Light" w:hAnsi="Effra Light" w:cs="Arial"/>
        </w:rPr>
        <w:tab/>
        <w:t>Sylke Becker</w:t>
      </w:r>
    </w:p>
    <w:p w14:paraId="0A0FC938" w14:textId="77777777" w:rsidR="00F178E3" w:rsidRPr="00567DEA" w:rsidRDefault="00FD31F4" w:rsidP="00FD31F4">
      <w:pPr>
        <w:tabs>
          <w:tab w:val="left" w:pos="1134"/>
        </w:tabs>
        <w:spacing w:after="0" w:line="240" w:lineRule="auto"/>
        <w:rPr>
          <w:rFonts w:ascii="Effra Light" w:hAnsi="Effra Light" w:cs="Arial"/>
        </w:rPr>
      </w:pPr>
      <w:r w:rsidRPr="00567DEA">
        <w:rPr>
          <w:rFonts w:ascii="Effra Light" w:hAnsi="Effra Light" w:cs="Arial"/>
        </w:rPr>
        <w:t>Telefon</w:t>
      </w:r>
      <w:r w:rsidRPr="00567DEA">
        <w:rPr>
          <w:rFonts w:ascii="Effra Light" w:hAnsi="Effra Light" w:cs="Arial"/>
        </w:rPr>
        <w:tab/>
        <w:t>+49 69 756081-33</w:t>
      </w:r>
    </w:p>
    <w:p w14:paraId="1AA72F8E" w14:textId="77777777" w:rsidR="00FD31F4" w:rsidRPr="00567DEA" w:rsidRDefault="00FD31F4" w:rsidP="00FD31F4">
      <w:pPr>
        <w:tabs>
          <w:tab w:val="left" w:pos="1134"/>
        </w:tabs>
        <w:spacing w:after="0" w:line="240" w:lineRule="auto"/>
        <w:rPr>
          <w:rFonts w:ascii="Effra Light" w:hAnsi="Effra Light" w:cs="Arial"/>
        </w:rPr>
      </w:pPr>
      <w:r w:rsidRPr="00567DEA">
        <w:rPr>
          <w:rFonts w:ascii="Effra Light" w:hAnsi="Effra Light" w:cs="Arial"/>
        </w:rPr>
        <w:t>Telefax</w:t>
      </w:r>
      <w:r w:rsidRPr="00567DEA">
        <w:rPr>
          <w:rFonts w:ascii="Effra Light" w:hAnsi="Effra Light" w:cs="Arial"/>
        </w:rPr>
        <w:tab/>
        <w:t>+49 69 756081-11</w:t>
      </w:r>
    </w:p>
    <w:p w14:paraId="1AD815A2" w14:textId="77777777" w:rsidR="00FD31F4" w:rsidRPr="00567DEA" w:rsidRDefault="00FD31F4" w:rsidP="00FD31F4">
      <w:pPr>
        <w:tabs>
          <w:tab w:val="left" w:pos="1134"/>
        </w:tabs>
        <w:spacing w:after="0" w:line="240" w:lineRule="auto"/>
        <w:rPr>
          <w:rFonts w:ascii="Effra Light" w:hAnsi="Effra Light" w:cs="Arial"/>
        </w:rPr>
      </w:pPr>
      <w:r w:rsidRPr="00567DEA">
        <w:rPr>
          <w:rFonts w:ascii="Effra Light" w:hAnsi="Effra Light" w:cs="Arial"/>
        </w:rPr>
        <w:t>E-Mail</w:t>
      </w:r>
      <w:r w:rsidRPr="00567DEA">
        <w:rPr>
          <w:rFonts w:ascii="Effra Light" w:hAnsi="Effra Light" w:cs="Arial"/>
        </w:rPr>
        <w:tab/>
        <w:t>s.becker@vdw.de</w:t>
      </w:r>
    </w:p>
    <w:p w14:paraId="6EC2A06B" w14:textId="77777777" w:rsidR="00FD31F4" w:rsidRPr="00567DEA" w:rsidRDefault="00FD31F4" w:rsidP="00FD31F4">
      <w:pPr>
        <w:spacing w:after="0" w:line="240" w:lineRule="auto"/>
        <w:rPr>
          <w:rFonts w:ascii="Effra Light" w:hAnsi="Effra Light" w:cs="Arial"/>
        </w:rPr>
      </w:pPr>
    </w:p>
    <w:p w14:paraId="3B912E65" w14:textId="77777777" w:rsidR="00FD31F4" w:rsidRPr="00567DEA" w:rsidRDefault="00FD31F4" w:rsidP="00FD31F4">
      <w:pPr>
        <w:spacing w:after="0" w:line="240" w:lineRule="auto"/>
        <w:rPr>
          <w:rFonts w:ascii="Effra Light" w:hAnsi="Effra Light" w:cs="Arial"/>
        </w:rPr>
      </w:pPr>
    </w:p>
    <w:p w14:paraId="4BADA68B" w14:textId="77777777" w:rsidR="00FD31F4" w:rsidRPr="00567DEA" w:rsidRDefault="00FD31F4" w:rsidP="00FD31F4">
      <w:pPr>
        <w:spacing w:after="0" w:line="240" w:lineRule="auto"/>
        <w:rPr>
          <w:rFonts w:ascii="Effra Light" w:hAnsi="Effra Light" w:cs="Arial"/>
        </w:rPr>
      </w:pPr>
    </w:p>
    <w:p w14:paraId="5FDAF1C5" w14:textId="77777777" w:rsidR="00FD31F4" w:rsidRPr="00567DEA" w:rsidRDefault="00FD31F4" w:rsidP="00FD31F4">
      <w:pPr>
        <w:spacing w:after="0" w:line="240" w:lineRule="auto"/>
        <w:rPr>
          <w:rFonts w:ascii="Effra Light" w:hAnsi="Effra Light" w:cs="Arial"/>
        </w:rPr>
      </w:pPr>
    </w:p>
    <w:p w14:paraId="6A09B794" w14:textId="706C66A7" w:rsidR="00282A50" w:rsidRPr="00567DEA" w:rsidRDefault="00B54889" w:rsidP="00FD31F4">
      <w:pPr>
        <w:spacing w:after="0" w:line="360" w:lineRule="auto"/>
        <w:rPr>
          <w:rFonts w:ascii="Effra" w:hAnsi="Effra" w:cs="Arial"/>
          <w:b/>
          <w:bCs/>
          <w:sz w:val="28"/>
        </w:rPr>
      </w:pPr>
      <w:r w:rsidRPr="00567DEA">
        <w:rPr>
          <w:rFonts w:ascii="Effra" w:hAnsi="Effra" w:cs="Arial"/>
          <w:b/>
          <w:bCs/>
          <w:sz w:val="28"/>
        </w:rPr>
        <w:t>Technologische Highlights auf der GrindingHub 2022</w:t>
      </w:r>
      <w:r w:rsidR="003E24E4" w:rsidRPr="00567DEA">
        <w:rPr>
          <w:rFonts w:ascii="Effra" w:hAnsi="Effra" w:cs="Arial"/>
          <w:b/>
          <w:bCs/>
          <w:sz w:val="28"/>
        </w:rPr>
        <w:t xml:space="preserve">: </w:t>
      </w:r>
      <w:r w:rsidR="00567DEA">
        <w:rPr>
          <w:rFonts w:ascii="Effra" w:hAnsi="Effra" w:cs="Arial"/>
          <w:b/>
          <w:bCs/>
          <w:sz w:val="28"/>
        </w:rPr>
        <w:br/>
      </w:r>
      <w:r w:rsidR="00282A50" w:rsidRPr="00567DEA">
        <w:rPr>
          <w:rFonts w:ascii="Effra" w:hAnsi="Effra" w:cs="Arial"/>
          <w:b/>
          <w:bCs/>
          <w:sz w:val="28"/>
        </w:rPr>
        <w:t xml:space="preserve">Automatisation </w:t>
      </w:r>
      <w:r w:rsidR="003E24E4" w:rsidRPr="00567DEA">
        <w:rPr>
          <w:rFonts w:ascii="Effra" w:hAnsi="Effra" w:cs="Arial"/>
          <w:b/>
          <w:bCs/>
          <w:sz w:val="28"/>
        </w:rPr>
        <w:t>und</w:t>
      </w:r>
      <w:r w:rsidR="00282A50" w:rsidRPr="00567DEA">
        <w:rPr>
          <w:rFonts w:ascii="Effra" w:hAnsi="Effra" w:cs="Arial"/>
          <w:b/>
          <w:bCs/>
          <w:sz w:val="28"/>
        </w:rPr>
        <w:t xml:space="preserve"> Digitalisierung im Fokus</w:t>
      </w:r>
    </w:p>
    <w:p w14:paraId="750B685F" w14:textId="77777777" w:rsidR="00282A50" w:rsidRPr="00567DEA" w:rsidRDefault="00282A50" w:rsidP="00FD31F4">
      <w:pPr>
        <w:spacing w:after="0" w:line="360" w:lineRule="auto"/>
        <w:rPr>
          <w:rFonts w:ascii="Effra" w:hAnsi="Effra" w:cs="Arial"/>
          <w:b/>
          <w:bCs/>
          <w:sz w:val="28"/>
        </w:rPr>
      </w:pPr>
    </w:p>
    <w:p w14:paraId="4DFD1719" w14:textId="1B75CA6B" w:rsidR="00B54889" w:rsidRPr="00567DEA" w:rsidRDefault="00B54889" w:rsidP="003B0F95">
      <w:pPr>
        <w:spacing w:after="0" w:line="360" w:lineRule="auto"/>
        <w:rPr>
          <w:rFonts w:ascii="Effra" w:hAnsi="Effra" w:cs="Arial"/>
          <w:b/>
          <w:bCs/>
        </w:rPr>
      </w:pPr>
      <w:r w:rsidRPr="00567DEA">
        <w:rPr>
          <w:rFonts w:ascii="Effra" w:hAnsi="Effra" w:cs="Arial"/>
          <w:b/>
          <w:bCs/>
        </w:rPr>
        <w:t xml:space="preserve">Technischer </w:t>
      </w:r>
      <w:r w:rsidR="002279F7" w:rsidRPr="00567DEA">
        <w:rPr>
          <w:rFonts w:ascii="Effra" w:hAnsi="Effra" w:cs="Arial"/>
          <w:b/>
          <w:bCs/>
        </w:rPr>
        <w:t>Report</w:t>
      </w:r>
      <w:r w:rsidRPr="00567DEA">
        <w:rPr>
          <w:rFonts w:ascii="Effra" w:hAnsi="Effra" w:cs="Arial"/>
          <w:b/>
          <w:bCs/>
        </w:rPr>
        <w:t xml:space="preserve"> </w:t>
      </w:r>
    </w:p>
    <w:p w14:paraId="76FE4700" w14:textId="77777777" w:rsidR="00B54889" w:rsidRPr="00567DEA" w:rsidRDefault="00B54889" w:rsidP="003B0F95">
      <w:pPr>
        <w:spacing w:after="0" w:line="360" w:lineRule="auto"/>
        <w:rPr>
          <w:rFonts w:ascii="Effra Light" w:hAnsi="Effra Light" w:cs="Arial"/>
          <w:b/>
          <w:bCs/>
        </w:rPr>
      </w:pPr>
    </w:p>
    <w:p w14:paraId="4425139A" w14:textId="5ACA0F83" w:rsidR="00B54889" w:rsidRPr="00567DEA" w:rsidRDefault="00FD31F4" w:rsidP="00B54889">
      <w:pPr>
        <w:spacing w:after="0" w:line="360" w:lineRule="auto"/>
        <w:rPr>
          <w:rFonts w:ascii="Effra Light" w:hAnsi="Effra Light" w:cs="Arial"/>
        </w:rPr>
      </w:pPr>
      <w:r w:rsidRPr="00567DEA">
        <w:rPr>
          <w:rFonts w:ascii="Effra Light" w:hAnsi="Effra Light" w:cs="Arial"/>
          <w:b/>
          <w:bCs/>
        </w:rPr>
        <w:t>Frankfurt am Main</w:t>
      </w:r>
      <w:r w:rsidR="00B54889" w:rsidRPr="00567DEA">
        <w:rPr>
          <w:rFonts w:ascii="Effra Light" w:hAnsi="Effra Light" w:cs="Arial"/>
          <w:b/>
          <w:bCs/>
        </w:rPr>
        <w:t>/Stuttgart</w:t>
      </w:r>
      <w:r w:rsidRPr="00567DEA">
        <w:rPr>
          <w:rFonts w:ascii="Effra Light" w:hAnsi="Effra Light" w:cs="Arial"/>
          <w:b/>
          <w:bCs/>
        </w:rPr>
        <w:t xml:space="preserve">, </w:t>
      </w:r>
      <w:r w:rsidR="002279F7" w:rsidRPr="00567DEA">
        <w:rPr>
          <w:rFonts w:ascii="Effra Light" w:hAnsi="Effra Light" w:cs="Arial"/>
          <w:b/>
          <w:bCs/>
        </w:rPr>
        <w:t>28.</w:t>
      </w:r>
      <w:r w:rsidR="00005F26" w:rsidRPr="00567DEA">
        <w:rPr>
          <w:rFonts w:ascii="Effra Light" w:hAnsi="Effra Light" w:cs="Arial"/>
          <w:b/>
          <w:bCs/>
        </w:rPr>
        <w:t xml:space="preserve"> Juni</w:t>
      </w:r>
      <w:r w:rsidR="00B54889" w:rsidRPr="00567DEA">
        <w:rPr>
          <w:rFonts w:ascii="Effra Light" w:hAnsi="Effra Light" w:cs="Arial"/>
          <w:b/>
          <w:bCs/>
        </w:rPr>
        <w:t xml:space="preserve"> </w:t>
      </w:r>
      <w:r w:rsidR="00005F26" w:rsidRPr="00567DEA">
        <w:rPr>
          <w:rFonts w:ascii="Effra Light" w:hAnsi="Effra Light" w:cs="Arial"/>
          <w:b/>
          <w:bCs/>
        </w:rPr>
        <w:t>2022</w:t>
      </w:r>
      <w:r w:rsidR="00B53C49" w:rsidRPr="00567DEA">
        <w:rPr>
          <w:rFonts w:ascii="Effra Light" w:hAnsi="Effra Light" w:cs="Arial"/>
        </w:rPr>
        <w:t>.</w:t>
      </w:r>
      <w:r w:rsidRPr="00567DEA">
        <w:rPr>
          <w:rFonts w:ascii="Effra Light" w:hAnsi="Effra Light" w:cs="Arial"/>
        </w:rPr>
        <w:t xml:space="preserve"> </w:t>
      </w:r>
      <w:r w:rsidR="00B53C49" w:rsidRPr="00567DEA">
        <w:rPr>
          <w:rFonts w:ascii="Effra Light" w:hAnsi="Effra Light" w:cs="Arial"/>
        </w:rPr>
        <w:t>–</w:t>
      </w:r>
      <w:r w:rsidR="00B54889" w:rsidRPr="00567DEA">
        <w:rPr>
          <w:rFonts w:ascii="Effra Light" w:hAnsi="Effra Light" w:cs="Arial"/>
        </w:rPr>
        <w:t xml:space="preserve"> Das neue Drehkreuz der Schleiftechnik</w:t>
      </w:r>
      <w:r w:rsidR="00720998" w:rsidRPr="00567DEA">
        <w:rPr>
          <w:rFonts w:ascii="Effra Light" w:hAnsi="Effra Light" w:cs="Arial"/>
        </w:rPr>
        <w:t>,</w:t>
      </w:r>
      <w:r w:rsidR="00B54889" w:rsidRPr="00567DEA">
        <w:rPr>
          <w:rFonts w:ascii="Effra Light" w:hAnsi="Effra Light" w:cs="Arial"/>
        </w:rPr>
        <w:t xml:space="preserve"> die GrindingHub, feiert</w:t>
      </w:r>
      <w:r w:rsidR="00720998" w:rsidRPr="00567DEA">
        <w:rPr>
          <w:rFonts w:ascii="Effra Light" w:hAnsi="Effra Light" w:cs="Arial"/>
        </w:rPr>
        <w:t>e</w:t>
      </w:r>
      <w:r w:rsidR="00B54889" w:rsidRPr="00567DEA">
        <w:rPr>
          <w:rFonts w:ascii="Effra Light" w:hAnsi="Effra Light" w:cs="Arial"/>
        </w:rPr>
        <w:t xml:space="preserve"> in Stuttgart unter dem Motto „Brings </w:t>
      </w:r>
      <w:proofErr w:type="spellStart"/>
      <w:r w:rsidR="00B54889" w:rsidRPr="00567DEA">
        <w:rPr>
          <w:rFonts w:ascii="Effra Light" w:hAnsi="Effra Light" w:cs="Arial"/>
        </w:rPr>
        <w:t>solutions</w:t>
      </w:r>
      <w:proofErr w:type="spellEnd"/>
      <w:r w:rsidR="00B54889" w:rsidRPr="00567DEA">
        <w:rPr>
          <w:rFonts w:ascii="Effra Light" w:hAnsi="Effra Light" w:cs="Arial"/>
        </w:rPr>
        <w:t xml:space="preserve"> </w:t>
      </w:r>
      <w:proofErr w:type="spellStart"/>
      <w:r w:rsidR="00B54889" w:rsidRPr="00567DEA">
        <w:rPr>
          <w:rFonts w:ascii="Effra Light" w:hAnsi="Effra Light" w:cs="Arial"/>
        </w:rPr>
        <w:t>to</w:t>
      </w:r>
      <w:proofErr w:type="spellEnd"/>
      <w:r w:rsidR="00B54889" w:rsidRPr="00567DEA">
        <w:rPr>
          <w:rFonts w:ascii="Effra Light" w:hAnsi="Effra Light" w:cs="Arial"/>
        </w:rPr>
        <w:t xml:space="preserve"> </w:t>
      </w:r>
      <w:proofErr w:type="spellStart"/>
      <w:r w:rsidR="00B54889" w:rsidRPr="00567DEA">
        <w:rPr>
          <w:rFonts w:ascii="Effra Light" w:hAnsi="Effra Light" w:cs="Arial"/>
        </w:rPr>
        <w:t>the</w:t>
      </w:r>
      <w:proofErr w:type="spellEnd"/>
      <w:r w:rsidR="00B54889" w:rsidRPr="00567DEA">
        <w:rPr>
          <w:rFonts w:ascii="Effra Light" w:hAnsi="Effra Light" w:cs="Arial"/>
        </w:rPr>
        <w:t xml:space="preserve"> </w:t>
      </w:r>
      <w:proofErr w:type="spellStart"/>
      <w:r w:rsidR="00B54889" w:rsidRPr="00567DEA">
        <w:rPr>
          <w:rFonts w:ascii="Effra Light" w:hAnsi="Effra Light" w:cs="Arial"/>
        </w:rPr>
        <w:t>surface</w:t>
      </w:r>
      <w:proofErr w:type="spellEnd"/>
      <w:r w:rsidR="00B54889" w:rsidRPr="00567DEA">
        <w:rPr>
          <w:rFonts w:ascii="Effra Light" w:hAnsi="Effra Light" w:cs="Arial"/>
        </w:rPr>
        <w:t>“</w:t>
      </w:r>
      <w:r w:rsidR="00720998" w:rsidRPr="00567DEA">
        <w:rPr>
          <w:rFonts w:ascii="Effra Light" w:hAnsi="Effra Light" w:cs="Arial"/>
        </w:rPr>
        <w:t xml:space="preserve"> vom 17. </w:t>
      </w:r>
      <w:r w:rsidR="002B3467" w:rsidRPr="00567DEA">
        <w:rPr>
          <w:rFonts w:ascii="Effra Light" w:hAnsi="Effra Light" w:cs="Arial"/>
        </w:rPr>
        <w:t xml:space="preserve">bis </w:t>
      </w:r>
      <w:r w:rsidR="00720998" w:rsidRPr="00567DEA">
        <w:rPr>
          <w:rFonts w:ascii="Effra Light" w:hAnsi="Effra Light" w:cs="Arial"/>
        </w:rPr>
        <w:t>20. Mai</w:t>
      </w:r>
      <w:r w:rsidR="00B54889" w:rsidRPr="00567DEA">
        <w:rPr>
          <w:rFonts w:ascii="Effra Light" w:hAnsi="Effra Light" w:cs="Arial"/>
        </w:rPr>
        <w:t xml:space="preserve"> </w:t>
      </w:r>
      <w:r w:rsidR="008B0C78" w:rsidRPr="00567DEA">
        <w:rPr>
          <w:rFonts w:ascii="Effra Light" w:hAnsi="Effra Light" w:cs="Arial"/>
        </w:rPr>
        <w:t xml:space="preserve">2022 </w:t>
      </w:r>
      <w:r w:rsidR="00BE2290" w:rsidRPr="00567DEA">
        <w:rPr>
          <w:rFonts w:ascii="Effra Light" w:hAnsi="Effra Light" w:cs="Arial"/>
        </w:rPr>
        <w:t>seine</w:t>
      </w:r>
      <w:r w:rsidR="00B54889" w:rsidRPr="00567DEA">
        <w:rPr>
          <w:rFonts w:ascii="Effra Light" w:hAnsi="Effra Light" w:cs="Arial"/>
        </w:rPr>
        <w:t xml:space="preserve"> Premiere. Über 3</w:t>
      </w:r>
      <w:r w:rsidR="00720998" w:rsidRPr="00567DEA">
        <w:rPr>
          <w:rFonts w:ascii="Effra Light" w:hAnsi="Effra Light" w:cs="Arial"/>
        </w:rPr>
        <w:t>7</w:t>
      </w:r>
      <w:r w:rsidR="00B54889" w:rsidRPr="00567DEA">
        <w:rPr>
          <w:rFonts w:ascii="Effra Light" w:hAnsi="Effra Light" w:cs="Arial"/>
        </w:rPr>
        <w:t xml:space="preserve">0 </w:t>
      </w:r>
      <w:r w:rsidR="00005F26" w:rsidRPr="00567DEA">
        <w:rPr>
          <w:rFonts w:ascii="Effra Light" w:hAnsi="Effra Light" w:cs="Arial"/>
        </w:rPr>
        <w:t>n</w:t>
      </w:r>
      <w:r w:rsidR="00B54889" w:rsidRPr="00567DEA">
        <w:rPr>
          <w:rFonts w:ascii="Effra Light" w:hAnsi="Effra Light" w:cs="Arial"/>
        </w:rPr>
        <w:t>amhafte Hersteller aus 23 Länder</w:t>
      </w:r>
      <w:r w:rsidR="00005F26" w:rsidRPr="00567DEA">
        <w:rPr>
          <w:rFonts w:ascii="Effra Light" w:hAnsi="Effra Light" w:cs="Arial"/>
        </w:rPr>
        <w:t>n</w:t>
      </w:r>
      <w:r w:rsidR="00B54889" w:rsidRPr="00567DEA">
        <w:rPr>
          <w:rFonts w:ascii="Effra Light" w:hAnsi="Effra Light" w:cs="Arial"/>
        </w:rPr>
        <w:t xml:space="preserve"> präsentierten auf der Messe </w:t>
      </w:r>
      <w:r w:rsidR="00005F26" w:rsidRPr="00567DEA">
        <w:rPr>
          <w:rFonts w:ascii="Effra Light" w:hAnsi="Effra Light" w:cs="Arial"/>
        </w:rPr>
        <w:t>zahlreiche</w:t>
      </w:r>
      <w:r w:rsidR="00B54889" w:rsidRPr="00567DEA">
        <w:rPr>
          <w:rFonts w:ascii="Effra Light" w:hAnsi="Effra Light" w:cs="Arial"/>
        </w:rPr>
        <w:t xml:space="preserve"> Neuheiten </w:t>
      </w:r>
      <w:r w:rsidR="008B0C78" w:rsidRPr="00567DEA">
        <w:rPr>
          <w:rFonts w:ascii="Effra Light" w:hAnsi="Effra Light" w:cs="Arial"/>
        </w:rPr>
        <w:t>entlang der gesamten Prozesskette der Schleiftechnik</w:t>
      </w:r>
      <w:r w:rsidR="00B54889" w:rsidRPr="00567DEA">
        <w:rPr>
          <w:rFonts w:ascii="Effra Light" w:hAnsi="Effra Light" w:cs="Arial"/>
        </w:rPr>
        <w:t xml:space="preserve">. Stark vertreten waren Hersteller von Rund- und </w:t>
      </w:r>
      <w:proofErr w:type="spellStart"/>
      <w:r w:rsidR="00B54889" w:rsidRPr="00567DEA">
        <w:rPr>
          <w:rFonts w:ascii="Effra Light" w:hAnsi="Effra Light" w:cs="Arial"/>
        </w:rPr>
        <w:t>Unrundschleifmaschinen</w:t>
      </w:r>
      <w:proofErr w:type="spellEnd"/>
      <w:r w:rsidR="00B54889" w:rsidRPr="00567DEA">
        <w:rPr>
          <w:rFonts w:ascii="Effra Light" w:hAnsi="Effra Light" w:cs="Arial"/>
        </w:rPr>
        <w:t xml:space="preserve">, Werkzeugschleifmaschinen für Schneid und </w:t>
      </w:r>
      <w:proofErr w:type="spellStart"/>
      <w:r w:rsidR="00B54889" w:rsidRPr="00567DEA">
        <w:rPr>
          <w:rFonts w:ascii="Effra Light" w:hAnsi="Effra Light" w:cs="Arial"/>
        </w:rPr>
        <w:t>Zerspanwerkzeuge</w:t>
      </w:r>
      <w:proofErr w:type="spellEnd"/>
      <w:r w:rsidR="00B54889" w:rsidRPr="00567DEA">
        <w:rPr>
          <w:rFonts w:ascii="Effra Light" w:hAnsi="Effra Light" w:cs="Arial"/>
        </w:rPr>
        <w:t>, Flachschleifmaschinen, Schleif-, Polier- und Hohnmittel</w:t>
      </w:r>
      <w:r w:rsidR="006E7A65" w:rsidRPr="00567DEA">
        <w:rPr>
          <w:rFonts w:ascii="Effra Light" w:hAnsi="Effra Light" w:cs="Arial"/>
        </w:rPr>
        <w:t>n</w:t>
      </w:r>
      <w:r w:rsidR="00B54889" w:rsidRPr="00567DEA">
        <w:rPr>
          <w:rFonts w:ascii="Effra Light" w:hAnsi="Effra Light" w:cs="Arial"/>
        </w:rPr>
        <w:t xml:space="preserve"> sowie Spanntechnik, Filtertechnik und Schleiföle</w:t>
      </w:r>
      <w:r w:rsidR="006E7A65" w:rsidRPr="00567DEA">
        <w:rPr>
          <w:rFonts w:ascii="Effra Light" w:hAnsi="Effra Light" w:cs="Arial"/>
        </w:rPr>
        <w:t>n</w:t>
      </w:r>
      <w:r w:rsidR="00B54889" w:rsidRPr="00567DEA">
        <w:rPr>
          <w:rFonts w:ascii="Effra Light" w:hAnsi="Effra Light" w:cs="Arial"/>
        </w:rPr>
        <w:t>. Sonderaus</w:t>
      </w:r>
      <w:r w:rsidR="008B0C78" w:rsidRPr="00567DEA">
        <w:rPr>
          <w:rFonts w:ascii="Effra Light" w:hAnsi="Effra Light" w:cs="Arial"/>
        </w:rPr>
        <w:t>s</w:t>
      </w:r>
      <w:r w:rsidR="00B54889" w:rsidRPr="00567DEA">
        <w:rPr>
          <w:rFonts w:ascii="Effra Light" w:hAnsi="Effra Light" w:cs="Arial"/>
        </w:rPr>
        <w:t>tellungsbereiche wie der GrindingSolutionPark Industr</w:t>
      </w:r>
      <w:r w:rsidR="009C73ED" w:rsidRPr="00567DEA">
        <w:rPr>
          <w:rFonts w:ascii="Effra Light" w:hAnsi="Effra Light" w:cs="Arial"/>
        </w:rPr>
        <w:t>y,</w:t>
      </w:r>
      <w:r w:rsidR="008B0C78" w:rsidRPr="00567DEA">
        <w:rPr>
          <w:rFonts w:ascii="Effra Light" w:hAnsi="Effra Light" w:cs="Arial"/>
        </w:rPr>
        <w:t xml:space="preserve"> </w:t>
      </w:r>
      <w:r w:rsidR="009C73ED" w:rsidRPr="00567DEA">
        <w:rPr>
          <w:rFonts w:ascii="Effra Light" w:hAnsi="Effra Light" w:cs="Arial"/>
        </w:rPr>
        <w:t>der GrindingSolutionPark</w:t>
      </w:r>
      <w:r w:rsidR="00B54889" w:rsidRPr="00567DEA">
        <w:rPr>
          <w:rFonts w:ascii="Effra Light" w:hAnsi="Effra Light" w:cs="Arial"/>
        </w:rPr>
        <w:t xml:space="preserve"> Wissenschaft </w:t>
      </w:r>
      <w:r w:rsidR="009C73ED" w:rsidRPr="00567DEA">
        <w:rPr>
          <w:rFonts w:ascii="Effra Light" w:hAnsi="Effra Light" w:cs="Arial"/>
        </w:rPr>
        <w:t>und</w:t>
      </w:r>
      <w:r w:rsidR="00B54889" w:rsidRPr="00567DEA">
        <w:rPr>
          <w:rFonts w:ascii="Effra Light" w:hAnsi="Effra Light" w:cs="Arial"/>
        </w:rPr>
        <w:t xml:space="preserve"> d</w:t>
      </w:r>
      <w:r w:rsidR="008B0C78" w:rsidRPr="00567DEA">
        <w:rPr>
          <w:rFonts w:ascii="Effra Light" w:hAnsi="Effra Light" w:cs="Arial"/>
        </w:rPr>
        <w:t>as</w:t>
      </w:r>
      <w:r w:rsidR="00B54889" w:rsidRPr="00567DEA">
        <w:rPr>
          <w:rFonts w:ascii="Effra Light" w:hAnsi="Effra Light" w:cs="Arial"/>
        </w:rPr>
        <w:t xml:space="preserve"> </w:t>
      </w:r>
      <w:proofErr w:type="spellStart"/>
      <w:r w:rsidR="00B54889" w:rsidRPr="00567DEA">
        <w:rPr>
          <w:rFonts w:ascii="Effra Light" w:hAnsi="Effra Light" w:cs="Arial"/>
        </w:rPr>
        <w:t>Start</w:t>
      </w:r>
      <w:r w:rsidR="008B0C78" w:rsidRPr="00567DEA">
        <w:rPr>
          <w:rFonts w:ascii="Effra Light" w:hAnsi="Effra Light" w:cs="Arial"/>
        </w:rPr>
        <w:t>upHub</w:t>
      </w:r>
      <w:proofErr w:type="spellEnd"/>
      <w:r w:rsidR="008B0C78" w:rsidRPr="00567DEA">
        <w:rPr>
          <w:rFonts w:ascii="Effra Light" w:hAnsi="Effra Light" w:cs="Arial"/>
        </w:rPr>
        <w:t xml:space="preserve"> </w:t>
      </w:r>
      <w:r w:rsidR="009C73ED" w:rsidRPr="00567DEA">
        <w:rPr>
          <w:rFonts w:ascii="Effra Light" w:hAnsi="Effra Light" w:cs="Arial"/>
        </w:rPr>
        <w:t xml:space="preserve">zogen </w:t>
      </w:r>
      <w:r w:rsidR="00B54889" w:rsidRPr="00567DEA">
        <w:rPr>
          <w:rFonts w:ascii="Effra Light" w:hAnsi="Effra Light" w:cs="Arial"/>
        </w:rPr>
        <w:t>große Aufmerksamkeit auf sich. Darüber hinaus spiegelte</w:t>
      </w:r>
      <w:r w:rsidR="009C73ED" w:rsidRPr="00567DEA">
        <w:rPr>
          <w:rFonts w:ascii="Effra Light" w:hAnsi="Effra Light" w:cs="Arial"/>
        </w:rPr>
        <w:t>n</w:t>
      </w:r>
      <w:r w:rsidR="00B54889" w:rsidRPr="00567DEA">
        <w:rPr>
          <w:rFonts w:ascii="Effra Light" w:hAnsi="Effra Light" w:cs="Arial"/>
        </w:rPr>
        <w:t xml:space="preserve"> sich </w:t>
      </w:r>
      <w:r w:rsidR="009C73ED" w:rsidRPr="00567DEA">
        <w:rPr>
          <w:rFonts w:ascii="Effra Light" w:hAnsi="Effra Light" w:cs="Arial"/>
        </w:rPr>
        <w:t xml:space="preserve">die Trend-Themen </w:t>
      </w:r>
      <w:r w:rsidR="00B54889" w:rsidRPr="00567DEA">
        <w:rPr>
          <w:rFonts w:ascii="Effra Light" w:hAnsi="Effra Light" w:cs="Arial"/>
        </w:rPr>
        <w:t xml:space="preserve">Automatisierung, Digitalisierung und Vernetzung </w:t>
      </w:r>
      <w:r w:rsidR="009C73ED" w:rsidRPr="00567DEA">
        <w:rPr>
          <w:rFonts w:ascii="Effra Light" w:hAnsi="Effra Light" w:cs="Arial"/>
        </w:rPr>
        <w:t>im Portfolio der Aussteller</w:t>
      </w:r>
      <w:r w:rsidR="00B54889" w:rsidRPr="00567DEA">
        <w:rPr>
          <w:rFonts w:ascii="Effra Light" w:hAnsi="Effra Light" w:cs="Arial"/>
        </w:rPr>
        <w:t xml:space="preserve"> dieser Messe wider.</w:t>
      </w:r>
      <w:r w:rsidR="009C73ED" w:rsidRPr="00567DEA">
        <w:rPr>
          <w:rFonts w:ascii="Effra Light" w:hAnsi="Effra Light" w:cs="Arial"/>
        </w:rPr>
        <w:t xml:space="preserve"> Im Folgenden werden </w:t>
      </w:r>
      <w:r w:rsidR="006E7A65" w:rsidRPr="00567DEA">
        <w:rPr>
          <w:rFonts w:ascii="Effra Light" w:hAnsi="Effra Light" w:cs="Arial"/>
        </w:rPr>
        <w:t xml:space="preserve">technische </w:t>
      </w:r>
      <w:r w:rsidR="009C73ED" w:rsidRPr="00567DEA">
        <w:rPr>
          <w:rFonts w:ascii="Effra Light" w:hAnsi="Effra Light" w:cs="Arial"/>
        </w:rPr>
        <w:t>Highlights der GrindingHub</w:t>
      </w:r>
      <w:r w:rsidR="00A4531D" w:rsidRPr="00567DEA">
        <w:rPr>
          <w:rFonts w:ascii="Effra Light" w:hAnsi="Effra Light" w:cs="Arial"/>
        </w:rPr>
        <w:t>,</w:t>
      </w:r>
      <w:r w:rsidR="009C73ED" w:rsidRPr="00567DEA">
        <w:rPr>
          <w:rFonts w:ascii="Effra Light" w:hAnsi="Effra Light" w:cs="Arial"/>
        </w:rPr>
        <w:t xml:space="preserve"> </w:t>
      </w:r>
      <w:r w:rsidR="00A4531D" w:rsidRPr="00567DEA">
        <w:rPr>
          <w:rFonts w:ascii="Effra Light" w:hAnsi="Effra Light" w:cs="Arial"/>
        </w:rPr>
        <w:t>wie</w:t>
      </w:r>
      <w:r w:rsidR="008B623C" w:rsidRPr="00567DEA">
        <w:rPr>
          <w:rFonts w:ascii="Effra Light" w:hAnsi="Effra Light" w:cs="Arial"/>
        </w:rPr>
        <w:t xml:space="preserve"> </w:t>
      </w:r>
      <w:r w:rsidR="00256575" w:rsidRPr="00567DEA">
        <w:rPr>
          <w:rFonts w:ascii="Effra Light" w:hAnsi="Effra Light" w:cs="Arial"/>
        </w:rPr>
        <w:t>Schleif</w:t>
      </w:r>
      <w:r w:rsidR="008B0C78" w:rsidRPr="00567DEA">
        <w:rPr>
          <w:rFonts w:ascii="Effra Light" w:hAnsi="Effra Light" w:cs="Arial"/>
        </w:rPr>
        <w:t>- und Prozesstechnik</w:t>
      </w:r>
      <w:r w:rsidR="00256575" w:rsidRPr="00567DEA">
        <w:rPr>
          <w:rFonts w:ascii="Effra Light" w:hAnsi="Effra Light" w:cs="Arial"/>
        </w:rPr>
        <w:t>,</w:t>
      </w:r>
      <w:r w:rsidR="00DE4967" w:rsidRPr="00567DEA">
        <w:rPr>
          <w:rFonts w:ascii="Effra Light" w:hAnsi="Effra Light" w:cs="Arial"/>
        </w:rPr>
        <w:t xml:space="preserve"> Werkzeugkonzepte und Schnittstellentechnologie</w:t>
      </w:r>
      <w:r w:rsidR="00A4531D" w:rsidRPr="00567DEA">
        <w:rPr>
          <w:rFonts w:ascii="Effra Light" w:hAnsi="Effra Light" w:cs="Arial"/>
        </w:rPr>
        <w:t>, vorgestellt</w:t>
      </w:r>
      <w:r w:rsidR="00256575" w:rsidRPr="00567DEA">
        <w:rPr>
          <w:rFonts w:ascii="Effra Light" w:hAnsi="Effra Light" w:cs="Arial"/>
        </w:rPr>
        <w:t>.</w:t>
      </w:r>
    </w:p>
    <w:p w14:paraId="002787D1" w14:textId="235E66AD" w:rsidR="00EE452A" w:rsidRPr="00567DEA" w:rsidRDefault="00EE452A" w:rsidP="00B54889">
      <w:pPr>
        <w:spacing w:after="0" w:line="360" w:lineRule="auto"/>
        <w:rPr>
          <w:rFonts w:ascii="Effra Light" w:hAnsi="Effra Light" w:cs="Arial"/>
          <w:b/>
          <w:bCs/>
        </w:rPr>
      </w:pPr>
    </w:p>
    <w:p w14:paraId="7795B750" w14:textId="45A6684E" w:rsidR="00895F6A" w:rsidRPr="00567DEA" w:rsidRDefault="00895F6A" w:rsidP="00B54889">
      <w:pPr>
        <w:spacing w:after="0" w:line="360" w:lineRule="auto"/>
        <w:rPr>
          <w:rFonts w:ascii="Effra Light" w:hAnsi="Effra Light" w:cs="Arial"/>
          <w:b/>
          <w:bCs/>
        </w:rPr>
      </w:pPr>
    </w:p>
    <w:p w14:paraId="5D6DC86B" w14:textId="55FB53C0" w:rsidR="00B54889" w:rsidRPr="00567DEA" w:rsidRDefault="00EE452A" w:rsidP="00B54889">
      <w:pPr>
        <w:spacing w:after="0" w:line="360" w:lineRule="auto"/>
        <w:rPr>
          <w:rFonts w:ascii="Effra Light" w:hAnsi="Effra Light" w:cs="Arial"/>
          <w:b/>
          <w:bCs/>
        </w:rPr>
      </w:pPr>
      <w:r w:rsidRPr="00567DEA">
        <w:rPr>
          <w:rFonts w:ascii="Effra Light" w:hAnsi="Effra Light" w:cs="Arial"/>
          <w:b/>
          <w:bCs/>
        </w:rPr>
        <w:lastRenderedPageBreak/>
        <w:t xml:space="preserve">Zukunftweisende </w:t>
      </w:r>
      <w:r w:rsidR="00B54889" w:rsidRPr="00567DEA">
        <w:rPr>
          <w:rFonts w:ascii="Effra Light" w:hAnsi="Effra Light" w:cs="Arial"/>
          <w:b/>
          <w:bCs/>
        </w:rPr>
        <w:t>Schleifmaschinen</w:t>
      </w:r>
      <w:r w:rsidRPr="00567DEA">
        <w:rPr>
          <w:rFonts w:ascii="Effra Light" w:hAnsi="Effra Light" w:cs="Arial"/>
          <w:b/>
          <w:bCs/>
        </w:rPr>
        <w:t xml:space="preserve"> in einem Umfeld wachsender Anforderungen </w:t>
      </w:r>
    </w:p>
    <w:p w14:paraId="3D13034D" w14:textId="138E6CCA" w:rsidR="00256575" w:rsidRPr="00567DEA" w:rsidRDefault="00B54889" w:rsidP="00B54889">
      <w:pPr>
        <w:spacing w:after="0" w:line="360" w:lineRule="auto"/>
        <w:rPr>
          <w:rFonts w:ascii="Effra Light" w:hAnsi="Effra Light" w:cs="Arial"/>
          <w:bCs/>
        </w:rPr>
      </w:pPr>
      <w:r w:rsidRPr="00567DEA">
        <w:rPr>
          <w:rFonts w:ascii="Effra Light" w:hAnsi="Effra Light" w:cs="Arial"/>
        </w:rPr>
        <w:t xml:space="preserve">Auf der GrindingHub wurden </w:t>
      </w:r>
      <w:r w:rsidR="00507C3B" w:rsidRPr="00567DEA">
        <w:rPr>
          <w:rFonts w:ascii="Effra Light" w:hAnsi="Effra Light" w:cs="Arial"/>
        </w:rPr>
        <w:t>zahlreiche</w:t>
      </w:r>
      <w:r w:rsidRPr="00567DEA">
        <w:rPr>
          <w:rFonts w:ascii="Effra Light" w:hAnsi="Effra Light" w:cs="Arial"/>
        </w:rPr>
        <w:t xml:space="preserve"> Maschinenneuheiten </w:t>
      </w:r>
      <w:r w:rsidR="00507C3B" w:rsidRPr="00567DEA">
        <w:rPr>
          <w:rFonts w:ascii="Effra Light" w:hAnsi="Effra Light" w:cs="Arial"/>
        </w:rPr>
        <w:t>vorgestellt</w:t>
      </w:r>
      <w:r w:rsidRPr="00567DEA">
        <w:rPr>
          <w:rFonts w:ascii="Effra Light" w:hAnsi="Effra Light" w:cs="Arial"/>
        </w:rPr>
        <w:t xml:space="preserve">. </w:t>
      </w:r>
      <w:r w:rsidR="00256575" w:rsidRPr="00567DEA">
        <w:rPr>
          <w:rFonts w:ascii="Effra Light" w:hAnsi="Effra Light" w:cs="Arial"/>
        </w:rPr>
        <w:t>Stellvertretend dafür stehen namhafte Hersteller wie Haas Schleifmaschinen GmbH aus Trossingen</w:t>
      </w:r>
      <w:r w:rsidRPr="00567DEA">
        <w:rPr>
          <w:rFonts w:ascii="Effra Light" w:hAnsi="Effra Light" w:cs="Arial"/>
        </w:rPr>
        <w:t>,</w:t>
      </w:r>
      <w:r w:rsidR="00256575" w:rsidRPr="00567DEA">
        <w:rPr>
          <w:rFonts w:ascii="Effra Light" w:hAnsi="Effra Light" w:cs="Arial"/>
        </w:rPr>
        <w:t xml:space="preserve"> Erwin Junker Maschinenfabrik GmbH aus Nordrach</w:t>
      </w:r>
      <w:r w:rsidRPr="00567DEA">
        <w:rPr>
          <w:rFonts w:ascii="Effra Light" w:hAnsi="Effra Light" w:cs="Arial"/>
        </w:rPr>
        <w:t xml:space="preserve">, </w:t>
      </w:r>
      <w:proofErr w:type="spellStart"/>
      <w:r w:rsidRPr="00567DEA">
        <w:rPr>
          <w:rFonts w:ascii="Effra Light" w:hAnsi="Effra Light" w:cs="Arial"/>
        </w:rPr>
        <w:t>Rollomatic</w:t>
      </w:r>
      <w:proofErr w:type="spellEnd"/>
      <w:r w:rsidR="00256575" w:rsidRPr="00567DEA">
        <w:rPr>
          <w:rFonts w:ascii="Effra Light" w:hAnsi="Effra Light" w:cs="Arial"/>
        </w:rPr>
        <w:t xml:space="preserve"> SA aus Le Landeron</w:t>
      </w:r>
      <w:r w:rsidR="001C2FA1" w:rsidRPr="00567DEA">
        <w:rPr>
          <w:rFonts w:ascii="Effra Light" w:hAnsi="Effra Light" w:cs="Arial"/>
        </w:rPr>
        <w:t xml:space="preserve"> (Schweiz)</w:t>
      </w:r>
      <w:r w:rsidRPr="00567DEA">
        <w:rPr>
          <w:rFonts w:ascii="Effra Light" w:hAnsi="Effra Light" w:cs="Arial"/>
        </w:rPr>
        <w:t xml:space="preserve">, </w:t>
      </w:r>
      <w:r w:rsidR="00256575" w:rsidRPr="00567DEA">
        <w:rPr>
          <w:rFonts w:ascii="Effra Light" w:hAnsi="Effra Light" w:cs="Arial"/>
        </w:rPr>
        <w:t xml:space="preserve">United Grinding Group Management AG aus Bern </w:t>
      </w:r>
      <w:r w:rsidR="001C2FA1" w:rsidRPr="00567DEA">
        <w:rPr>
          <w:rFonts w:ascii="Effra Light" w:hAnsi="Effra Light" w:cs="Arial"/>
        </w:rPr>
        <w:t xml:space="preserve">(Schweiz) </w:t>
      </w:r>
      <w:r w:rsidRPr="00567DEA">
        <w:rPr>
          <w:rFonts w:ascii="Effra Light" w:hAnsi="Effra Light" w:cs="Arial"/>
        </w:rPr>
        <w:t xml:space="preserve">und </w:t>
      </w:r>
      <w:proofErr w:type="spellStart"/>
      <w:r w:rsidRPr="00567DEA">
        <w:rPr>
          <w:rFonts w:ascii="Effra Light" w:hAnsi="Effra Light" w:cs="Arial"/>
        </w:rPr>
        <w:t>Ziersch</w:t>
      </w:r>
      <w:proofErr w:type="spellEnd"/>
      <w:r w:rsidR="00256575" w:rsidRPr="00567DEA">
        <w:rPr>
          <w:rFonts w:ascii="Effra Light" w:hAnsi="Effra Light" w:cs="Arial"/>
        </w:rPr>
        <w:t xml:space="preserve"> GmbH aus Ilmenau</w:t>
      </w:r>
      <w:r w:rsidR="00C11D71" w:rsidRPr="00567DEA">
        <w:rPr>
          <w:rFonts w:ascii="Effra Light" w:hAnsi="Effra Light" w:cs="Arial"/>
        </w:rPr>
        <w:t>.</w:t>
      </w:r>
      <w:r w:rsidR="00F73C9F" w:rsidRPr="00567DEA">
        <w:rPr>
          <w:rFonts w:ascii="Effra Light" w:hAnsi="Effra Light" w:cs="Arial"/>
        </w:rPr>
        <w:t xml:space="preserve"> </w:t>
      </w:r>
      <w:r w:rsidR="00F73C9F" w:rsidRPr="00567DEA">
        <w:rPr>
          <w:rFonts w:ascii="Effra Light" w:hAnsi="Effra Light" w:cs="Arial"/>
          <w:bCs/>
        </w:rPr>
        <w:t xml:space="preserve">Die Trends in diesem Kapitel </w:t>
      </w:r>
      <w:r w:rsidR="001C2FA1" w:rsidRPr="00567DEA">
        <w:rPr>
          <w:rFonts w:ascii="Effra Light" w:hAnsi="Effra Light" w:cs="Arial"/>
          <w:bCs/>
        </w:rPr>
        <w:t xml:space="preserve">zeichnen </w:t>
      </w:r>
      <w:r w:rsidR="00F73C9F" w:rsidRPr="00567DEA">
        <w:rPr>
          <w:rFonts w:ascii="Effra Light" w:hAnsi="Effra Light" w:cs="Arial"/>
          <w:bCs/>
        </w:rPr>
        <w:t xml:space="preserve">sich </w:t>
      </w:r>
      <w:r w:rsidR="001C2FA1" w:rsidRPr="00567DEA">
        <w:rPr>
          <w:rFonts w:ascii="Effra Light" w:hAnsi="Effra Light" w:cs="Arial"/>
          <w:bCs/>
        </w:rPr>
        <w:t xml:space="preserve">durch </w:t>
      </w:r>
      <w:r w:rsidR="00F73C9F" w:rsidRPr="00567DEA">
        <w:rPr>
          <w:rFonts w:ascii="Effra Light" w:hAnsi="Effra Light" w:cs="Arial"/>
          <w:bCs/>
        </w:rPr>
        <w:t>wirtschaftlicher</w:t>
      </w:r>
      <w:r w:rsidR="001C2FA1" w:rsidRPr="00567DEA">
        <w:rPr>
          <w:rFonts w:ascii="Effra Light" w:hAnsi="Effra Light" w:cs="Arial"/>
          <w:bCs/>
        </w:rPr>
        <w:t>e</w:t>
      </w:r>
      <w:r w:rsidR="00F73C9F" w:rsidRPr="00567DEA">
        <w:rPr>
          <w:rFonts w:ascii="Effra Light" w:hAnsi="Effra Light" w:cs="Arial"/>
          <w:bCs/>
        </w:rPr>
        <w:t xml:space="preserve"> Fertigung, gesteigerte Qualität auch bei komplexen Geometrien und neu gedachte Bearbeitungsstrategien</w:t>
      </w:r>
      <w:r w:rsidR="001C2FA1" w:rsidRPr="00567DEA">
        <w:rPr>
          <w:rFonts w:ascii="Effra Light" w:hAnsi="Effra Light" w:cs="Arial"/>
          <w:bCs/>
        </w:rPr>
        <w:t xml:space="preserve"> aus</w:t>
      </w:r>
      <w:r w:rsidR="00F73C9F" w:rsidRPr="00567DEA">
        <w:rPr>
          <w:rFonts w:ascii="Effra Light" w:hAnsi="Effra Light" w:cs="Arial"/>
          <w:bCs/>
        </w:rPr>
        <w:t xml:space="preserve">. </w:t>
      </w:r>
    </w:p>
    <w:p w14:paraId="0B1D0F8C" w14:textId="77777777" w:rsidR="00C11D71" w:rsidRPr="00567DEA" w:rsidRDefault="00C11D71" w:rsidP="00B54889">
      <w:pPr>
        <w:spacing w:after="0" w:line="360" w:lineRule="auto"/>
        <w:rPr>
          <w:rFonts w:ascii="Effra Light" w:hAnsi="Effra Light" w:cs="Arial"/>
        </w:rPr>
      </w:pPr>
    </w:p>
    <w:p w14:paraId="62BDC3BB" w14:textId="2B89C366" w:rsidR="00B54889" w:rsidRPr="00567DEA" w:rsidRDefault="006E7A65" w:rsidP="00B54889">
      <w:pPr>
        <w:spacing w:after="0" w:line="360" w:lineRule="auto"/>
        <w:rPr>
          <w:rFonts w:ascii="Effra Light" w:hAnsi="Effra Light" w:cs="Arial"/>
        </w:rPr>
      </w:pPr>
      <w:r w:rsidRPr="00567DEA">
        <w:rPr>
          <w:rFonts w:ascii="Effra Light" w:hAnsi="Effra Light" w:cs="Arial"/>
        </w:rPr>
        <w:t>Präsentiert</w:t>
      </w:r>
      <w:r w:rsidR="00256575" w:rsidRPr="00567DEA">
        <w:rPr>
          <w:rFonts w:ascii="Effra Light" w:hAnsi="Effra Light" w:cs="Arial"/>
        </w:rPr>
        <w:t xml:space="preserve"> wurde</w:t>
      </w:r>
      <w:r w:rsidR="00B54889" w:rsidRPr="00567DEA">
        <w:rPr>
          <w:rFonts w:ascii="Effra Light" w:hAnsi="Effra Light" w:cs="Arial"/>
        </w:rPr>
        <w:t xml:space="preserve"> die </w:t>
      </w:r>
      <w:r w:rsidR="001C2FA1" w:rsidRPr="00567DEA">
        <w:rPr>
          <w:rFonts w:ascii="Effra Light" w:hAnsi="Effra Light" w:cs="Arial"/>
        </w:rPr>
        <w:t xml:space="preserve">Werkzeugschleifmaschine </w:t>
      </w:r>
      <w:proofErr w:type="spellStart"/>
      <w:r w:rsidR="00B54889" w:rsidRPr="00567DEA">
        <w:rPr>
          <w:rFonts w:ascii="Effra Light" w:hAnsi="Effra Light" w:cs="Arial"/>
          <w:iCs/>
        </w:rPr>
        <w:t>Mulitgrind</w:t>
      </w:r>
      <w:proofErr w:type="spellEnd"/>
      <w:r w:rsidR="00B54889" w:rsidRPr="00567DEA">
        <w:rPr>
          <w:rFonts w:ascii="Effra Light" w:hAnsi="Effra Light" w:cs="Arial"/>
          <w:iCs/>
        </w:rPr>
        <w:t xml:space="preserve"> </w:t>
      </w:r>
      <w:proofErr w:type="spellStart"/>
      <w:r w:rsidR="00B54889" w:rsidRPr="00567DEA">
        <w:rPr>
          <w:rFonts w:ascii="Effra Light" w:hAnsi="Effra Light" w:cs="Arial"/>
          <w:iCs/>
        </w:rPr>
        <w:t>Radical</w:t>
      </w:r>
      <w:proofErr w:type="spellEnd"/>
      <w:r w:rsidR="00B54889" w:rsidRPr="00567DEA">
        <w:rPr>
          <w:rFonts w:ascii="Effra Light" w:hAnsi="Effra Light" w:cs="Arial"/>
        </w:rPr>
        <w:t xml:space="preserve"> vo</w:t>
      </w:r>
      <w:r w:rsidR="00BE2C67" w:rsidRPr="00567DEA">
        <w:rPr>
          <w:rFonts w:ascii="Effra Light" w:hAnsi="Effra Light" w:cs="Arial"/>
        </w:rPr>
        <w:t>n</w:t>
      </w:r>
      <w:r w:rsidR="00B54889" w:rsidRPr="00567DEA">
        <w:rPr>
          <w:rFonts w:ascii="Effra Light" w:hAnsi="Effra Light" w:cs="Arial"/>
        </w:rPr>
        <w:t xml:space="preserve"> Schleifmaschine</w:t>
      </w:r>
      <w:r w:rsidR="00C11D71" w:rsidRPr="00567DEA">
        <w:rPr>
          <w:rFonts w:ascii="Effra Light" w:hAnsi="Effra Light" w:cs="Arial"/>
        </w:rPr>
        <w:t xml:space="preserve">nhersteller Haas, </w:t>
      </w:r>
      <w:r w:rsidR="00256575" w:rsidRPr="00567DEA">
        <w:rPr>
          <w:rFonts w:ascii="Effra Light" w:hAnsi="Effra Light" w:cs="Arial"/>
        </w:rPr>
        <w:t xml:space="preserve">die </w:t>
      </w:r>
      <w:r w:rsidR="00B54889" w:rsidRPr="00567DEA">
        <w:rPr>
          <w:rFonts w:ascii="Effra Light" w:hAnsi="Effra Light" w:cs="Arial"/>
        </w:rPr>
        <w:t>als Komplettlösung</w:t>
      </w:r>
      <w:r w:rsidR="00C11D71" w:rsidRPr="00567DEA">
        <w:rPr>
          <w:rFonts w:ascii="Effra Light" w:hAnsi="Effra Light" w:cs="Arial"/>
        </w:rPr>
        <w:t xml:space="preserve"> </w:t>
      </w:r>
      <w:r w:rsidR="00B54889" w:rsidRPr="00567DEA">
        <w:rPr>
          <w:rFonts w:ascii="Effra Light" w:hAnsi="Effra Light" w:cs="Arial"/>
        </w:rPr>
        <w:t>in der Lage ist</w:t>
      </w:r>
      <w:r w:rsidR="00507C3B" w:rsidRPr="00567DEA">
        <w:rPr>
          <w:rFonts w:ascii="Effra Light" w:hAnsi="Effra Light" w:cs="Arial"/>
        </w:rPr>
        <w:t>, sowohl</w:t>
      </w:r>
      <w:r w:rsidR="00B54889" w:rsidRPr="00567DEA">
        <w:rPr>
          <w:rFonts w:ascii="Effra Light" w:hAnsi="Effra Light" w:cs="Arial"/>
        </w:rPr>
        <w:t xml:space="preserve"> Rotations- als auch Plattenwerkzeuge zu fertigen. Der Hersteller wirbt mit einer konsequenten Reduktion der Nebenzeiten. Auch durch die kurzen Wechselzeiten für Werkzeug und Schleifscheiben hebt sich die Maschine hervor. Das Bedienkonzept der </w:t>
      </w:r>
      <w:r w:rsidR="00B54889" w:rsidRPr="00567DEA">
        <w:rPr>
          <w:rFonts w:ascii="Effra Light" w:hAnsi="Effra Light" w:cs="Arial"/>
          <w:iCs/>
        </w:rPr>
        <w:t>Mul</w:t>
      </w:r>
      <w:r w:rsidR="001C2FA1" w:rsidRPr="00567DEA">
        <w:rPr>
          <w:rFonts w:ascii="Effra Light" w:hAnsi="Effra Light" w:cs="Arial"/>
          <w:iCs/>
        </w:rPr>
        <w:t>ti</w:t>
      </w:r>
      <w:r w:rsidR="00B54889" w:rsidRPr="00567DEA">
        <w:rPr>
          <w:rFonts w:ascii="Effra Light" w:hAnsi="Effra Light" w:cs="Arial"/>
          <w:iCs/>
        </w:rPr>
        <w:t xml:space="preserve">grind </w:t>
      </w:r>
      <w:proofErr w:type="spellStart"/>
      <w:r w:rsidR="00B54889" w:rsidRPr="00567DEA">
        <w:rPr>
          <w:rFonts w:ascii="Effra Light" w:hAnsi="Effra Light" w:cs="Arial"/>
          <w:iCs/>
        </w:rPr>
        <w:t>Radical</w:t>
      </w:r>
      <w:proofErr w:type="spellEnd"/>
      <w:r w:rsidR="00B54889" w:rsidRPr="00567DEA">
        <w:rPr>
          <w:rFonts w:ascii="Effra Light" w:hAnsi="Effra Light" w:cs="Arial"/>
        </w:rPr>
        <w:t xml:space="preserve"> </w:t>
      </w:r>
      <w:r w:rsidR="00EE452A" w:rsidRPr="00567DEA">
        <w:rPr>
          <w:rFonts w:ascii="Effra Light" w:hAnsi="Effra Light" w:cs="Arial"/>
        </w:rPr>
        <w:t>verspricht eine Entkoppelung zwischen Bedienung und Maschine.</w:t>
      </w:r>
    </w:p>
    <w:p w14:paraId="4DC637B2" w14:textId="3B68FE1B" w:rsidR="00C11D71" w:rsidRPr="00567DEA" w:rsidRDefault="00C11D71" w:rsidP="00B54889">
      <w:pPr>
        <w:spacing w:after="0" w:line="360" w:lineRule="auto"/>
        <w:rPr>
          <w:rFonts w:ascii="Effra Light" w:hAnsi="Effra Light" w:cs="Arial"/>
        </w:rPr>
      </w:pPr>
    </w:p>
    <w:p w14:paraId="04026F87" w14:textId="5653E32A"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Eine weitere Neuheit des </w:t>
      </w:r>
      <w:r w:rsidR="001C2FA1" w:rsidRPr="00567DEA">
        <w:rPr>
          <w:rFonts w:ascii="Effra Light" w:hAnsi="Effra Light" w:cs="Arial"/>
        </w:rPr>
        <w:t xml:space="preserve">baden-württembergischen </w:t>
      </w:r>
      <w:r w:rsidR="00BE2C67" w:rsidRPr="00567DEA">
        <w:rPr>
          <w:rFonts w:ascii="Effra Light" w:hAnsi="Effra Light" w:cs="Arial"/>
        </w:rPr>
        <w:t xml:space="preserve">Unternehmens </w:t>
      </w:r>
      <w:r w:rsidRPr="00567DEA">
        <w:rPr>
          <w:rFonts w:ascii="Effra Light" w:hAnsi="Effra Light" w:cs="Arial"/>
        </w:rPr>
        <w:t xml:space="preserve">ist die </w:t>
      </w:r>
      <w:r w:rsidRPr="00567DEA">
        <w:rPr>
          <w:rFonts w:ascii="Effra Light" w:hAnsi="Effra Light" w:cs="Arial"/>
          <w:iCs/>
        </w:rPr>
        <w:t>Multigrind CB XL</w:t>
      </w:r>
      <w:r w:rsidRPr="00567DEA">
        <w:rPr>
          <w:rFonts w:ascii="Effra Light" w:hAnsi="Effra Light" w:cs="Arial"/>
        </w:rPr>
        <w:t xml:space="preserve">. Komplexe Werkstücke bis zu 3200 </w:t>
      </w:r>
      <w:r w:rsidR="00BE2C67" w:rsidRPr="00567DEA">
        <w:rPr>
          <w:rFonts w:ascii="Effra Light" w:hAnsi="Effra Light" w:cs="Arial"/>
        </w:rPr>
        <w:t xml:space="preserve">mm </w:t>
      </w:r>
      <w:r w:rsidRPr="00567DEA">
        <w:rPr>
          <w:rFonts w:ascii="Effra Light" w:hAnsi="Effra Light" w:cs="Arial"/>
        </w:rPr>
        <w:t>Länge l</w:t>
      </w:r>
      <w:r w:rsidR="00EE452A" w:rsidRPr="00567DEA">
        <w:rPr>
          <w:rFonts w:ascii="Effra Light" w:hAnsi="Effra Light" w:cs="Arial"/>
        </w:rPr>
        <w:t xml:space="preserve">assen sich </w:t>
      </w:r>
      <w:r w:rsidR="00BE2C67" w:rsidRPr="00567DEA">
        <w:rPr>
          <w:rFonts w:ascii="Effra Light" w:hAnsi="Effra Light" w:cs="Arial"/>
        </w:rPr>
        <w:t xml:space="preserve">hiermit </w:t>
      </w:r>
      <w:r w:rsidRPr="00567DEA">
        <w:rPr>
          <w:rFonts w:ascii="Effra Light" w:hAnsi="Effra Light" w:cs="Arial"/>
        </w:rPr>
        <w:t xml:space="preserve">unter </w:t>
      </w:r>
      <w:r w:rsidR="00EE452A" w:rsidRPr="00567DEA">
        <w:rPr>
          <w:rFonts w:ascii="Effra Light" w:hAnsi="Effra Light" w:cs="Arial"/>
        </w:rPr>
        <w:t xml:space="preserve">Einhaltung aller Vorgaben </w:t>
      </w:r>
      <w:r w:rsidRPr="00567DEA">
        <w:rPr>
          <w:rFonts w:ascii="Effra Light" w:hAnsi="Effra Light" w:cs="Arial"/>
        </w:rPr>
        <w:t xml:space="preserve">bearbeiten. Besonders attraktiv ist die Fertigung in einer Aufspannung für Hersteller von großen Werkzeugen, wie beispielsweise Wellenteile mit Verzahnungen oder Verzahnungswerkzeugen. Darüber hinaus eignet sich die Maschine zur Bearbeitung von langen, filigranen Teilen wie Fahrwerksteile für Flugzeuge, Turbinenkomponenten, Kugelgewindeantriebe, Zahnstangen und Führungsbahnen. Dies ermöglicht die symmetrische Bauweise der Haas </w:t>
      </w:r>
      <w:r w:rsidRPr="00567DEA">
        <w:rPr>
          <w:rFonts w:ascii="Effra Light" w:hAnsi="Effra Light" w:cs="Arial"/>
          <w:iCs/>
        </w:rPr>
        <w:t>Multigrind CB XL</w:t>
      </w:r>
      <w:r w:rsidR="00FD3A98" w:rsidRPr="00567DEA">
        <w:rPr>
          <w:rFonts w:ascii="Effra Light" w:hAnsi="Effra Light" w:cs="Arial"/>
          <w:iCs/>
        </w:rPr>
        <w:t xml:space="preserve">, die </w:t>
      </w:r>
      <w:r w:rsidRPr="00567DEA">
        <w:rPr>
          <w:rFonts w:ascii="Effra Light" w:hAnsi="Effra Light" w:cs="Arial"/>
        </w:rPr>
        <w:t xml:space="preserve">die notwendige Stabilität und Steifigkeit gewährleistet. </w:t>
      </w:r>
    </w:p>
    <w:p w14:paraId="7E67B974" w14:textId="77777777" w:rsidR="00B54889" w:rsidRPr="00567DEA" w:rsidRDefault="00B54889" w:rsidP="00B54889">
      <w:pPr>
        <w:spacing w:after="0" w:line="360" w:lineRule="auto"/>
        <w:rPr>
          <w:rFonts w:ascii="Effra Light" w:hAnsi="Effra Light" w:cs="Arial"/>
        </w:rPr>
      </w:pPr>
    </w:p>
    <w:p w14:paraId="6C7D4663" w14:textId="4E2DC1CB"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Die Firma Junker aus Nordrach </w:t>
      </w:r>
      <w:r w:rsidR="00EE452A" w:rsidRPr="00567DEA">
        <w:rPr>
          <w:rFonts w:ascii="Effra Light" w:hAnsi="Effra Light" w:cs="Arial"/>
        </w:rPr>
        <w:t>zeigt</w:t>
      </w:r>
      <w:r w:rsidR="00FD3A98" w:rsidRPr="00567DEA">
        <w:rPr>
          <w:rFonts w:ascii="Effra Light" w:hAnsi="Effra Light" w:cs="Arial"/>
        </w:rPr>
        <w:t>e</w:t>
      </w:r>
      <w:r w:rsidRPr="00567DEA">
        <w:rPr>
          <w:rFonts w:ascii="Effra Light" w:hAnsi="Effra Light" w:cs="Arial"/>
        </w:rPr>
        <w:t xml:space="preserve"> einen neuen Prozess zum Schneckenwellenschleifen aus dem Vollen mittels eine</w:t>
      </w:r>
      <w:r w:rsidR="00016925" w:rsidRPr="00567DEA">
        <w:rPr>
          <w:rFonts w:ascii="Effra Light" w:hAnsi="Effra Light" w:cs="Arial"/>
        </w:rPr>
        <w:t>s</w:t>
      </w:r>
      <w:r w:rsidRPr="00567DEA">
        <w:rPr>
          <w:rFonts w:ascii="Effra Light" w:hAnsi="Effra Light" w:cs="Arial"/>
        </w:rPr>
        <w:t xml:space="preserve"> </w:t>
      </w:r>
      <w:proofErr w:type="spellStart"/>
      <w:r w:rsidRPr="00567DEA">
        <w:rPr>
          <w:rFonts w:ascii="Effra Light" w:hAnsi="Effra Light" w:cs="Arial"/>
        </w:rPr>
        <w:t>Einzahnschleifverfahren</w:t>
      </w:r>
      <w:r w:rsidR="00016925" w:rsidRPr="00567DEA">
        <w:rPr>
          <w:rFonts w:ascii="Effra Light" w:hAnsi="Effra Light" w:cs="Arial"/>
        </w:rPr>
        <w:t>s</w:t>
      </w:r>
      <w:proofErr w:type="spellEnd"/>
      <w:r w:rsidRPr="00567DEA">
        <w:rPr>
          <w:rFonts w:ascii="Effra Light" w:hAnsi="Effra Light" w:cs="Arial"/>
        </w:rPr>
        <w:t xml:space="preserve"> auf einer Hochgeschwindigkeitsschleifmaschine</w:t>
      </w:r>
      <w:r w:rsidR="00016925" w:rsidRPr="00567DEA">
        <w:rPr>
          <w:rFonts w:ascii="Effra Light" w:hAnsi="Effra Light" w:cs="Arial"/>
        </w:rPr>
        <w:t>, die</w:t>
      </w:r>
      <w:r w:rsidRPr="00567DEA">
        <w:rPr>
          <w:rFonts w:ascii="Effra Light" w:hAnsi="Effra Light" w:cs="Arial"/>
        </w:rPr>
        <w:t xml:space="preserve"> </w:t>
      </w:r>
      <w:proofErr w:type="spellStart"/>
      <w:r w:rsidRPr="00567DEA">
        <w:rPr>
          <w:rFonts w:ascii="Effra Light" w:hAnsi="Effra Light" w:cs="Arial"/>
          <w:iCs/>
        </w:rPr>
        <w:t>Jumat</w:t>
      </w:r>
      <w:proofErr w:type="spellEnd"/>
      <w:r w:rsidRPr="00567DEA">
        <w:rPr>
          <w:rFonts w:ascii="Effra Light" w:hAnsi="Effra Light" w:cs="Arial"/>
          <w:iCs/>
        </w:rPr>
        <w:t xml:space="preserve"> der Plattform 2000</w:t>
      </w:r>
      <w:r w:rsidRPr="00567DEA">
        <w:rPr>
          <w:rFonts w:ascii="Effra Light" w:hAnsi="Effra Light" w:cs="Arial"/>
        </w:rPr>
        <w:t xml:space="preserve">. Schneckenwellen kommen </w:t>
      </w:r>
      <w:r w:rsidR="00016925" w:rsidRPr="00567DEA">
        <w:rPr>
          <w:rFonts w:ascii="Effra Light" w:hAnsi="Effra Light" w:cs="Arial"/>
        </w:rPr>
        <w:t xml:space="preserve">einerseits </w:t>
      </w:r>
      <w:r w:rsidRPr="00567DEA">
        <w:rPr>
          <w:rFonts w:ascii="Effra Light" w:hAnsi="Effra Light" w:cs="Arial"/>
        </w:rPr>
        <w:t>in der Automobilindustrie</w:t>
      </w:r>
      <w:r w:rsidR="00016925" w:rsidRPr="00567DEA">
        <w:rPr>
          <w:rFonts w:ascii="Effra Light" w:hAnsi="Effra Light" w:cs="Arial"/>
        </w:rPr>
        <w:t>, andererseits</w:t>
      </w:r>
      <w:r w:rsidRPr="00567DEA">
        <w:rPr>
          <w:rFonts w:ascii="Effra Light" w:hAnsi="Effra Light" w:cs="Arial"/>
        </w:rPr>
        <w:t xml:space="preserve"> auch im allgemeinen Maschinenbau zum Einsatz.</w:t>
      </w:r>
      <w:r w:rsidR="002865FD" w:rsidRPr="00567DEA">
        <w:rPr>
          <w:rFonts w:ascii="Effra Light" w:hAnsi="Effra Light" w:cs="Arial"/>
        </w:rPr>
        <w:t xml:space="preserve"> Sie werden </w:t>
      </w:r>
      <w:r w:rsidRPr="00567DEA">
        <w:rPr>
          <w:rFonts w:ascii="Effra Light" w:hAnsi="Effra Light" w:cs="Arial"/>
        </w:rPr>
        <w:t xml:space="preserve">unter anderem in verschiedenen Lenkungen, Feststellbremsen und </w:t>
      </w:r>
      <w:proofErr w:type="spellStart"/>
      <w:r w:rsidRPr="00567DEA">
        <w:rPr>
          <w:rFonts w:ascii="Effra Light" w:hAnsi="Effra Light" w:cs="Arial"/>
        </w:rPr>
        <w:t>Verstellmotoren</w:t>
      </w:r>
      <w:proofErr w:type="spellEnd"/>
      <w:r w:rsidR="002865FD" w:rsidRPr="00567DEA">
        <w:rPr>
          <w:rFonts w:ascii="Effra Light" w:hAnsi="Effra Light" w:cs="Arial"/>
        </w:rPr>
        <w:t xml:space="preserve"> angewendet</w:t>
      </w:r>
      <w:r w:rsidRPr="00567DEA">
        <w:rPr>
          <w:rFonts w:ascii="Effra Light" w:hAnsi="Effra Light" w:cs="Arial"/>
        </w:rPr>
        <w:t>. Auch Werkstücke mit ähnlicher Geometrie</w:t>
      </w:r>
      <w:r w:rsidR="002865FD" w:rsidRPr="00567DEA">
        <w:rPr>
          <w:rFonts w:ascii="Effra Light" w:hAnsi="Effra Light" w:cs="Arial"/>
        </w:rPr>
        <w:t xml:space="preserve"> können damit hergestellt werden</w:t>
      </w:r>
      <w:r w:rsidRPr="00567DEA">
        <w:rPr>
          <w:rFonts w:ascii="Effra Light" w:hAnsi="Effra Light" w:cs="Arial"/>
        </w:rPr>
        <w:t xml:space="preserve">. Durch </w:t>
      </w:r>
      <w:r w:rsidRPr="00567DEA">
        <w:rPr>
          <w:rFonts w:ascii="Effra Light" w:hAnsi="Effra Light" w:cs="Arial"/>
        </w:rPr>
        <w:lastRenderedPageBreak/>
        <w:t xml:space="preserve">Geometrieberechnung der </w:t>
      </w:r>
      <w:proofErr w:type="spellStart"/>
      <w:r w:rsidRPr="00567DEA">
        <w:rPr>
          <w:rFonts w:ascii="Effra Light" w:hAnsi="Effra Light" w:cs="Arial"/>
        </w:rPr>
        <w:t>Einzahn</w:t>
      </w:r>
      <w:proofErr w:type="spellEnd"/>
      <w:r w:rsidRPr="00567DEA">
        <w:rPr>
          <w:rFonts w:ascii="Effra Light" w:hAnsi="Effra Light" w:cs="Arial"/>
        </w:rPr>
        <w:t>- und Mehrzahnschleifscheibe ist das Schleifmedium exakt auf die Gewindeform ausgelegt. Eine galvanisch gebundene Schleifscheibe wird zum Vorschleifen eingesetzt. Dabei ist es unabhängig</w:t>
      </w:r>
      <w:r w:rsidR="00040A15" w:rsidRPr="00567DEA">
        <w:rPr>
          <w:rFonts w:ascii="Effra Light" w:hAnsi="Effra Light" w:cs="Arial"/>
        </w:rPr>
        <w:t xml:space="preserve"> davon,</w:t>
      </w:r>
      <w:r w:rsidRPr="00567DEA">
        <w:rPr>
          <w:rFonts w:ascii="Effra Light" w:hAnsi="Effra Light" w:cs="Arial"/>
        </w:rPr>
        <w:t xml:space="preserve"> ob weiche oder harte Werkstoffe </w:t>
      </w:r>
      <w:r w:rsidR="00EE452A" w:rsidRPr="00567DEA">
        <w:rPr>
          <w:rFonts w:ascii="Effra Light" w:hAnsi="Effra Light" w:cs="Arial"/>
        </w:rPr>
        <w:t xml:space="preserve">bearbeitet </w:t>
      </w:r>
      <w:r w:rsidRPr="00567DEA">
        <w:rPr>
          <w:rFonts w:ascii="Effra Light" w:hAnsi="Effra Light" w:cs="Arial"/>
        </w:rPr>
        <w:t xml:space="preserve">werden. Beim Fertigschleifen wird auf </w:t>
      </w:r>
      <w:proofErr w:type="spellStart"/>
      <w:r w:rsidRPr="00567DEA">
        <w:rPr>
          <w:rFonts w:ascii="Effra Light" w:hAnsi="Effra Light" w:cs="Arial"/>
        </w:rPr>
        <w:t>Korundscheiben</w:t>
      </w:r>
      <w:proofErr w:type="spellEnd"/>
      <w:r w:rsidRPr="00567DEA">
        <w:rPr>
          <w:rFonts w:ascii="Effra Light" w:hAnsi="Effra Light" w:cs="Arial"/>
        </w:rPr>
        <w:t xml:space="preserve"> gesetzt, </w:t>
      </w:r>
      <w:r w:rsidR="002865FD" w:rsidRPr="00567DEA">
        <w:rPr>
          <w:rFonts w:ascii="Effra Light" w:hAnsi="Effra Light" w:cs="Arial"/>
        </w:rPr>
        <w:t>di</w:t>
      </w:r>
      <w:r w:rsidRPr="00567DEA">
        <w:rPr>
          <w:rFonts w:ascii="Effra Light" w:hAnsi="Effra Light" w:cs="Arial"/>
        </w:rPr>
        <w:t xml:space="preserve">e </w:t>
      </w:r>
      <w:r w:rsidR="00016925" w:rsidRPr="00567DEA">
        <w:rPr>
          <w:rFonts w:ascii="Effra Light" w:hAnsi="Effra Light" w:cs="Arial"/>
        </w:rPr>
        <w:t xml:space="preserve">für </w:t>
      </w:r>
      <w:r w:rsidRPr="00567DEA">
        <w:rPr>
          <w:rFonts w:ascii="Effra Light" w:hAnsi="Effra Light" w:cs="Arial"/>
        </w:rPr>
        <w:t xml:space="preserve">das endgültige Profil der Schneckenwellengänge </w:t>
      </w:r>
      <w:r w:rsidR="00016925" w:rsidRPr="00567DEA">
        <w:rPr>
          <w:rFonts w:ascii="Effra Light" w:hAnsi="Effra Light" w:cs="Arial"/>
        </w:rPr>
        <w:t>sorgen</w:t>
      </w:r>
      <w:r w:rsidRPr="00567DEA">
        <w:rPr>
          <w:rFonts w:ascii="Effra Light" w:hAnsi="Effra Light" w:cs="Arial"/>
        </w:rPr>
        <w:t xml:space="preserve">. So können Werkstücke mit einer genauen Geometrie und guter Oberflächengüte hergestellt werden. Es können Werkstücke mit einer Einspannlänge von bis zu 300 mm und einem Umlaufdurchmesser von bis zu 80 mm bearbeitet werden. Junker </w:t>
      </w:r>
      <w:r w:rsidR="00040A15" w:rsidRPr="00567DEA">
        <w:rPr>
          <w:rFonts w:ascii="Effra Light" w:hAnsi="Effra Light" w:cs="Arial"/>
        </w:rPr>
        <w:t>gibt für</w:t>
      </w:r>
      <w:r w:rsidR="00016925" w:rsidRPr="00567DEA">
        <w:rPr>
          <w:rFonts w:ascii="Effra Light" w:hAnsi="Effra Light" w:cs="Arial"/>
        </w:rPr>
        <w:t xml:space="preserve"> </w:t>
      </w:r>
      <w:r w:rsidRPr="00567DEA">
        <w:rPr>
          <w:rFonts w:ascii="Effra Light" w:hAnsi="Effra Light" w:cs="Arial"/>
        </w:rPr>
        <w:t>diese</w:t>
      </w:r>
      <w:r w:rsidR="00040A15" w:rsidRPr="00567DEA">
        <w:rPr>
          <w:rFonts w:ascii="Effra Light" w:hAnsi="Effra Light" w:cs="Arial"/>
        </w:rPr>
        <w:t>n</w:t>
      </w:r>
      <w:r w:rsidRPr="00567DEA">
        <w:rPr>
          <w:rFonts w:ascii="Effra Light" w:hAnsi="Effra Light" w:cs="Arial"/>
        </w:rPr>
        <w:t xml:space="preserve"> Prozess eine Reduzierung der Fertigungskosten um 35 </w:t>
      </w:r>
      <w:r w:rsidR="00016925" w:rsidRPr="00567DEA">
        <w:rPr>
          <w:rFonts w:ascii="Effra Light" w:hAnsi="Effra Light" w:cs="Arial"/>
        </w:rPr>
        <w:t>Prozent</w:t>
      </w:r>
      <w:r w:rsidRPr="00567DEA">
        <w:rPr>
          <w:rFonts w:ascii="Effra Light" w:hAnsi="Effra Light" w:cs="Arial"/>
        </w:rPr>
        <w:t xml:space="preserve"> und eine</w:t>
      </w:r>
      <w:r w:rsidR="00EE452A" w:rsidRPr="00567DEA">
        <w:rPr>
          <w:rFonts w:ascii="Effra Light" w:hAnsi="Effra Light" w:cs="Arial"/>
        </w:rPr>
        <w:t xml:space="preserve"> um</w:t>
      </w:r>
      <w:r w:rsidRPr="00567DEA">
        <w:rPr>
          <w:rFonts w:ascii="Effra Light" w:hAnsi="Effra Light" w:cs="Arial"/>
        </w:rPr>
        <w:t xml:space="preserve"> 50</w:t>
      </w:r>
      <w:r w:rsidR="00016925" w:rsidRPr="00567DEA">
        <w:rPr>
          <w:rFonts w:ascii="Effra Light" w:hAnsi="Effra Light" w:cs="Arial"/>
        </w:rPr>
        <w:t xml:space="preserve"> Prozent</w:t>
      </w:r>
      <w:r w:rsidRPr="00567DEA">
        <w:rPr>
          <w:rFonts w:ascii="Effra Light" w:hAnsi="Effra Light" w:cs="Arial"/>
        </w:rPr>
        <w:t xml:space="preserve"> schnellere Taktzeit</w:t>
      </w:r>
      <w:r w:rsidR="00040A15" w:rsidRPr="00567DEA">
        <w:rPr>
          <w:rFonts w:ascii="Effra Light" w:hAnsi="Effra Light" w:cs="Arial"/>
        </w:rPr>
        <w:t xml:space="preserve"> an</w:t>
      </w:r>
      <w:r w:rsidRPr="00567DEA">
        <w:rPr>
          <w:rFonts w:ascii="Effra Light" w:hAnsi="Effra Light" w:cs="Arial"/>
        </w:rPr>
        <w:t>.</w:t>
      </w:r>
    </w:p>
    <w:p w14:paraId="50F72540" w14:textId="77777777" w:rsidR="00B54889" w:rsidRPr="00567DEA" w:rsidRDefault="00B54889" w:rsidP="00B54889">
      <w:pPr>
        <w:spacing w:after="0" w:line="360" w:lineRule="auto"/>
        <w:rPr>
          <w:rFonts w:ascii="Effra Light" w:hAnsi="Effra Light" w:cs="Arial"/>
        </w:rPr>
      </w:pPr>
    </w:p>
    <w:p w14:paraId="1D023496" w14:textId="55C7CCAF"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Im Bereich Werkzeugschleifen </w:t>
      </w:r>
      <w:r w:rsidR="00946404" w:rsidRPr="00567DEA">
        <w:rPr>
          <w:rFonts w:ascii="Effra Light" w:hAnsi="Effra Light" w:cs="Arial"/>
        </w:rPr>
        <w:t>machte</w:t>
      </w:r>
      <w:r w:rsidRPr="00567DEA">
        <w:rPr>
          <w:rFonts w:ascii="Effra Light" w:hAnsi="Effra Light" w:cs="Arial"/>
        </w:rPr>
        <w:t xml:space="preserve"> </w:t>
      </w:r>
      <w:proofErr w:type="spellStart"/>
      <w:r w:rsidRPr="00567DEA">
        <w:rPr>
          <w:rFonts w:ascii="Effra Light" w:hAnsi="Effra Light" w:cs="Arial"/>
        </w:rPr>
        <w:t>Rollomatic</w:t>
      </w:r>
      <w:proofErr w:type="spellEnd"/>
      <w:r w:rsidRPr="00567DEA">
        <w:rPr>
          <w:rFonts w:ascii="Effra Light" w:hAnsi="Effra Light" w:cs="Arial"/>
        </w:rPr>
        <w:t xml:space="preserve"> die neue Schleifmaschine </w:t>
      </w:r>
      <w:proofErr w:type="spellStart"/>
      <w:r w:rsidRPr="00567DEA">
        <w:rPr>
          <w:rFonts w:ascii="Effra Light" w:hAnsi="Effra Light" w:cs="Arial"/>
          <w:iCs/>
        </w:rPr>
        <w:t>GrindSmart</w:t>
      </w:r>
      <w:proofErr w:type="spellEnd"/>
      <w:r w:rsidR="00016925" w:rsidRPr="00567DEA">
        <w:rPr>
          <w:rFonts w:ascii="Effra Light" w:hAnsi="Effra Light" w:cs="Arial"/>
        </w:rPr>
        <w:t xml:space="preserve"> </w:t>
      </w:r>
      <w:r w:rsidRPr="00567DEA">
        <w:rPr>
          <w:rFonts w:ascii="Effra Light" w:hAnsi="Effra Light" w:cs="Arial"/>
          <w:iCs/>
        </w:rPr>
        <w:t>830XW</w:t>
      </w:r>
      <w:r w:rsidR="006E7A65" w:rsidRPr="00567DEA">
        <w:rPr>
          <w:rFonts w:ascii="Effra Light" w:hAnsi="Effra Light" w:cs="Arial"/>
          <w:iCs/>
        </w:rPr>
        <w:t xml:space="preserve"> </w:t>
      </w:r>
      <w:r w:rsidR="00946404" w:rsidRPr="00567DEA">
        <w:rPr>
          <w:rFonts w:ascii="Effra Light" w:hAnsi="Effra Light" w:cs="Arial"/>
          <w:iCs/>
        </w:rPr>
        <w:t>bekannt</w:t>
      </w:r>
      <w:r w:rsidR="00EE452A" w:rsidRPr="00567DEA">
        <w:rPr>
          <w:rFonts w:ascii="Effra Light" w:hAnsi="Effra Light" w:cs="Arial"/>
        </w:rPr>
        <w:t>. Die Auslegung sieht vor</w:t>
      </w:r>
      <w:r w:rsidRPr="00567DEA">
        <w:rPr>
          <w:rFonts w:ascii="Effra Light" w:hAnsi="Effra Light" w:cs="Arial"/>
        </w:rPr>
        <w:t>,</w:t>
      </w:r>
      <w:r w:rsidR="00EE452A" w:rsidRPr="00567DEA">
        <w:rPr>
          <w:rFonts w:ascii="Effra Light" w:hAnsi="Effra Light" w:cs="Arial"/>
        </w:rPr>
        <w:t xml:space="preserve"> dass</w:t>
      </w:r>
      <w:r w:rsidRPr="00567DEA">
        <w:rPr>
          <w:rFonts w:ascii="Effra Light" w:hAnsi="Effra Light" w:cs="Arial"/>
        </w:rPr>
        <w:t xml:space="preserve"> Werkzeuge im Durchmesserbereich von 0,05 </w:t>
      </w:r>
      <w:r w:rsidR="00BE2AF7" w:rsidRPr="00567DEA">
        <w:rPr>
          <w:rFonts w:ascii="Effra Light" w:hAnsi="Effra Light" w:cs="Arial"/>
        </w:rPr>
        <w:t>mm</w:t>
      </w:r>
      <w:r w:rsidRPr="00567DEA">
        <w:rPr>
          <w:rFonts w:ascii="Effra Light" w:hAnsi="Effra Light" w:cs="Arial"/>
        </w:rPr>
        <w:t xml:space="preserve"> bis 32 </w:t>
      </w:r>
      <w:r w:rsidR="00BE2AF7" w:rsidRPr="00567DEA">
        <w:rPr>
          <w:rFonts w:ascii="Effra Light" w:hAnsi="Effra Light" w:cs="Arial"/>
        </w:rPr>
        <w:t>mm</w:t>
      </w:r>
      <w:r w:rsidRPr="00567DEA">
        <w:rPr>
          <w:rFonts w:ascii="Effra Light" w:hAnsi="Effra Light" w:cs="Arial"/>
        </w:rPr>
        <w:t xml:space="preserve"> bearbeite</w:t>
      </w:r>
      <w:r w:rsidR="009F0B6D" w:rsidRPr="00567DEA">
        <w:rPr>
          <w:rFonts w:ascii="Effra Light" w:hAnsi="Effra Light" w:cs="Arial"/>
        </w:rPr>
        <w:t>t</w:t>
      </w:r>
      <w:r w:rsidR="00EE452A" w:rsidRPr="00567DEA">
        <w:rPr>
          <w:rFonts w:ascii="Effra Light" w:hAnsi="Effra Light" w:cs="Arial"/>
        </w:rPr>
        <w:t xml:space="preserve"> werden</w:t>
      </w:r>
      <w:r w:rsidR="009F0B6D" w:rsidRPr="00567DEA">
        <w:rPr>
          <w:rFonts w:ascii="Effra Light" w:hAnsi="Effra Light" w:cs="Arial"/>
        </w:rPr>
        <w:t xml:space="preserve"> können</w:t>
      </w:r>
      <w:r w:rsidRPr="00567DEA">
        <w:rPr>
          <w:rFonts w:ascii="Effra Light" w:hAnsi="Effra Light" w:cs="Arial"/>
        </w:rPr>
        <w:t>. Die Maschine ist mit hydrostatischen Linearführungen und linearen Motortechno</w:t>
      </w:r>
      <w:r w:rsidR="00EE452A" w:rsidRPr="00567DEA">
        <w:rPr>
          <w:rFonts w:ascii="Effra Light" w:hAnsi="Effra Light" w:cs="Arial"/>
        </w:rPr>
        <w:t xml:space="preserve">logien ausgestattet. </w:t>
      </w:r>
      <w:proofErr w:type="spellStart"/>
      <w:r w:rsidR="00EE452A" w:rsidRPr="00567DEA">
        <w:rPr>
          <w:rFonts w:ascii="Effra Light" w:hAnsi="Effra Light" w:cs="Arial"/>
        </w:rPr>
        <w:t>Rollomatic</w:t>
      </w:r>
      <w:proofErr w:type="spellEnd"/>
      <w:r w:rsidRPr="00567DEA">
        <w:rPr>
          <w:rFonts w:ascii="Effra Light" w:hAnsi="Effra Light" w:cs="Arial"/>
        </w:rPr>
        <w:t xml:space="preserve"> </w:t>
      </w:r>
      <w:r w:rsidR="00040A15" w:rsidRPr="00567DEA">
        <w:rPr>
          <w:rFonts w:ascii="Effra Light" w:hAnsi="Effra Light" w:cs="Arial"/>
        </w:rPr>
        <w:t xml:space="preserve">wirbt </w:t>
      </w:r>
      <w:r w:rsidR="00BE2AF7" w:rsidRPr="00567DEA">
        <w:rPr>
          <w:rFonts w:ascii="Effra Light" w:hAnsi="Effra Light" w:cs="Arial"/>
        </w:rPr>
        <w:t xml:space="preserve">damit, </w:t>
      </w:r>
      <w:r w:rsidR="00A4531D" w:rsidRPr="00567DEA">
        <w:rPr>
          <w:rFonts w:ascii="Effra Light" w:hAnsi="Effra Light" w:cs="Arial"/>
        </w:rPr>
        <w:t xml:space="preserve">Optimierungen im Bereich der </w:t>
      </w:r>
      <w:proofErr w:type="spellStart"/>
      <w:r w:rsidRPr="00567DEA">
        <w:rPr>
          <w:rFonts w:ascii="Effra Light" w:hAnsi="Effra Light" w:cs="Arial"/>
        </w:rPr>
        <w:t>Oberflächengüten</w:t>
      </w:r>
      <w:proofErr w:type="spellEnd"/>
      <w:r w:rsidRPr="00567DEA">
        <w:rPr>
          <w:rFonts w:ascii="Effra Light" w:hAnsi="Effra Light" w:cs="Arial"/>
        </w:rPr>
        <w:t xml:space="preserve"> und Schneidkantenqualitäten zu </w:t>
      </w:r>
      <w:r w:rsidR="00A4531D" w:rsidRPr="00567DEA">
        <w:rPr>
          <w:rFonts w:ascii="Effra Light" w:hAnsi="Effra Light" w:cs="Arial"/>
        </w:rPr>
        <w:t xml:space="preserve">erzielen. </w:t>
      </w:r>
    </w:p>
    <w:p w14:paraId="3CA27E14" w14:textId="77777777" w:rsidR="00BE2AF7" w:rsidRPr="00567DEA" w:rsidRDefault="00BE2AF7" w:rsidP="00B54889">
      <w:pPr>
        <w:spacing w:after="0" w:line="360" w:lineRule="auto"/>
        <w:rPr>
          <w:rFonts w:ascii="Effra Light" w:hAnsi="Effra Light" w:cs="Arial"/>
        </w:rPr>
      </w:pPr>
    </w:p>
    <w:p w14:paraId="6BDB8CB2" w14:textId="39AB088A" w:rsidR="00B54889" w:rsidRPr="00567DEA" w:rsidRDefault="00B54889" w:rsidP="00B54889">
      <w:pPr>
        <w:spacing w:after="0" w:line="360" w:lineRule="auto"/>
        <w:rPr>
          <w:rFonts w:ascii="Effra Light" w:hAnsi="Effra Light" w:cs="Arial"/>
        </w:rPr>
      </w:pPr>
      <w:r w:rsidRPr="00567DEA">
        <w:rPr>
          <w:rFonts w:ascii="Effra Light" w:hAnsi="Effra Light" w:cs="Arial"/>
        </w:rPr>
        <w:t>Die United Grinding Group stellt</w:t>
      </w:r>
      <w:r w:rsidR="00946404" w:rsidRPr="00567DEA">
        <w:rPr>
          <w:rFonts w:ascii="Effra Light" w:hAnsi="Effra Light" w:cs="Arial"/>
        </w:rPr>
        <w:t>e</w:t>
      </w:r>
      <w:r w:rsidRPr="00567DEA">
        <w:rPr>
          <w:rFonts w:ascii="Effra Light" w:hAnsi="Effra Light" w:cs="Arial"/>
        </w:rPr>
        <w:t xml:space="preserve"> </w:t>
      </w:r>
      <w:r w:rsidR="00040A15" w:rsidRPr="00567DEA">
        <w:rPr>
          <w:rFonts w:ascii="Effra Light" w:hAnsi="Effra Light" w:cs="Arial"/>
        </w:rPr>
        <w:t xml:space="preserve">unter anderem </w:t>
      </w:r>
      <w:r w:rsidRPr="00567DEA">
        <w:rPr>
          <w:rFonts w:ascii="Effra Light" w:hAnsi="Effra Light" w:cs="Arial"/>
        </w:rPr>
        <w:t xml:space="preserve">ihren </w:t>
      </w:r>
      <w:proofErr w:type="spellStart"/>
      <w:r w:rsidRPr="00567DEA">
        <w:rPr>
          <w:rFonts w:ascii="Effra Light" w:hAnsi="Effra Light" w:cs="Arial"/>
          <w:iCs/>
        </w:rPr>
        <w:t>Planomat</w:t>
      </w:r>
      <w:proofErr w:type="spellEnd"/>
      <w:r w:rsidRPr="00567DEA">
        <w:rPr>
          <w:rFonts w:ascii="Effra Light" w:hAnsi="Effra Light" w:cs="Arial"/>
          <w:iCs/>
        </w:rPr>
        <w:t xml:space="preserve"> XT Essential</w:t>
      </w:r>
      <w:r w:rsidRPr="00567DEA">
        <w:rPr>
          <w:rFonts w:ascii="Effra Light" w:hAnsi="Effra Light" w:cs="Arial"/>
        </w:rPr>
        <w:t xml:space="preserve"> von Blohm vor</w:t>
      </w:r>
      <w:r w:rsidR="009F0B6D" w:rsidRPr="00567DEA">
        <w:rPr>
          <w:rFonts w:ascii="Effra Light" w:hAnsi="Effra Light" w:cs="Arial"/>
        </w:rPr>
        <w:t>,</w:t>
      </w:r>
      <w:r w:rsidRPr="00567DEA">
        <w:rPr>
          <w:rFonts w:ascii="Effra Light" w:hAnsi="Effra Light" w:cs="Arial"/>
        </w:rPr>
        <w:t xml:space="preserve"> </w:t>
      </w:r>
      <w:r w:rsidR="009F0B6D" w:rsidRPr="00567DEA">
        <w:rPr>
          <w:rFonts w:ascii="Effra Light" w:hAnsi="Effra Light" w:cs="Arial"/>
        </w:rPr>
        <w:t>e</w:t>
      </w:r>
      <w:r w:rsidRPr="00567DEA">
        <w:rPr>
          <w:rFonts w:ascii="Effra Light" w:hAnsi="Effra Light" w:cs="Arial"/>
        </w:rPr>
        <w:t xml:space="preserve">ine hochpräzise Flachschleifmaschine im Einstiegsegment. Zwei weitere Neuheiten kommen aus dem Hause Studer. Bei der </w:t>
      </w:r>
      <w:r w:rsidRPr="00567DEA">
        <w:rPr>
          <w:rFonts w:ascii="Effra Light" w:hAnsi="Effra Light" w:cs="Arial"/>
          <w:iCs/>
        </w:rPr>
        <w:t>S36</w:t>
      </w:r>
      <w:r w:rsidRPr="00567DEA">
        <w:rPr>
          <w:rFonts w:ascii="Effra Light" w:hAnsi="Effra Light" w:cs="Arial"/>
        </w:rPr>
        <w:t xml:space="preserve"> </w:t>
      </w:r>
      <w:r w:rsidR="003B51E6" w:rsidRPr="00567DEA">
        <w:rPr>
          <w:rFonts w:ascii="Effra Light" w:hAnsi="Effra Light" w:cs="Arial"/>
        </w:rPr>
        <w:t xml:space="preserve">Außenrundschleifmaschine </w:t>
      </w:r>
      <w:r w:rsidRPr="00567DEA">
        <w:rPr>
          <w:rFonts w:ascii="Effra Light" w:hAnsi="Effra Light" w:cs="Arial"/>
        </w:rPr>
        <w:t>handelt es sich um eine Maschine, die für kleine bis mittelgroße Werkstücke ausgelegt wurde. Sie ist besonders geeignet für den Einsatz im Fahrzeug</w:t>
      </w:r>
      <w:r w:rsidR="00040A15" w:rsidRPr="00567DEA">
        <w:rPr>
          <w:rFonts w:ascii="Effra Light" w:hAnsi="Effra Light" w:cs="Arial"/>
        </w:rPr>
        <w:t>-</w:t>
      </w:r>
      <w:r w:rsidRPr="00567DEA">
        <w:rPr>
          <w:rFonts w:ascii="Effra Light" w:hAnsi="Effra Light" w:cs="Arial"/>
        </w:rPr>
        <w:t>, Hydraulik</w:t>
      </w:r>
      <w:r w:rsidR="00040A15" w:rsidRPr="00567DEA">
        <w:rPr>
          <w:rFonts w:ascii="Effra Light" w:hAnsi="Effra Light" w:cs="Arial"/>
        </w:rPr>
        <w:t>-</w:t>
      </w:r>
      <w:r w:rsidRPr="00567DEA">
        <w:rPr>
          <w:rFonts w:ascii="Effra Light" w:hAnsi="Effra Light" w:cs="Arial"/>
        </w:rPr>
        <w:t>, Pumpen</w:t>
      </w:r>
      <w:r w:rsidR="00040A15" w:rsidRPr="00567DEA">
        <w:rPr>
          <w:rFonts w:ascii="Effra Light" w:hAnsi="Effra Light" w:cs="Arial"/>
        </w:rPr>
        <w:t>-</w:t>
      </w:r>
      <w:r w:rsidRPr="00567DEA">
        <w:rPr>
          <w:rFonts w:ascii="Effra Light" w:hAnsi="Effra Light" w:cs="Arial"/>
        </w:rPr>
        <w:t xml:space="preserve"> und Werkzeugbau. Eine besondere Eigenschaft der Maschine ist der mögliche Einsatz von großen Schleifscheiben mit einer Breite von maximal 125 </w:t>
      </w:r>
      <w:r w:rsidR="00BE2AF7" w:rsidRPr="00567DEA">
        <w:rPr>
          <w:rFonts w:ascii="Effra Light" w:hAnsi="Effra Light" w:cs="Arial"/>
        </w:rPr>
        <w:t xml:space="preserve">mm </w:t>
      </w:r>
      <w:r w:rsidRPr="00567DEA">
        <w:rPr>
          <w:rFonts w:ascii="Effra Light" w:hAnsi="Effra Light" w:cs="Arial"/>
        </w:rPr>
        <w:t xml:space="preserve">und einem Durchmesser von bis zu 610 mm. </w:t>
      </w:r>
      <w:r w:rsidR="003B51E6" w:rsidRPr="00567DEA">
        <w:rPr>
          <w:rFonts w:ascii="Effra Light" w:hAnsi="Effra Light" w:cs="Arial"/>
        </w:rPr>
        <w:t xml:space="preserve">Die </w:t>
      </w:r>
      <w:r w:rsidR="003B51E6" w:rsidRPr="00567DEA">
        <w:rPr>
          <w:rFonts w:ascii="Effra Light" w:hAnsi="Effra Light" w:cs="Arial"/>
          <w:iCs/>
        </w:rPr>
        <w:t>S36</w:t>
      </w:r>
      <w:r w:rsidR="003B51E6" w:rsidRPr="00567DEA">
        <w:rPr>
          <w:rFonts w:ascii="Effra Light" w:hAnsi="Effra Light" w:cs="Arial"/>
        </w:rPr>
        <w:t xml:space="preserve"> ist</w:t>
      </w:r>
      <w:r w:rsidRPr="00567DEA">
        <w:rPr>
          <w:rFonts w:ascii="Effra Light" w:hAnsi="Effra Light" w:cs="Arial"/>
        </w:rPr>
        <w:t xml:space="preserve"> mit der </w:t>
      </w:r>
      <w:r w:rsidR="003B51E6" w:rsidRPr="00567DEA">
        <w:rPr>
          <w:rFonts w:ascii="Effra Light" w:hAnsi="Effra Light" w:cs="Arial"/>
          <w:iCs/>
        </w:rPr>
        <w:t>C.O.R.E-Technologie</w:t>
      </w:r>
      <w:r w:rsidR="003B51E6" w:rsidRPr="00567DEA">
        <w:rPr>
          <w:rFonts w:ascii="Effra Light" w:hAnsi="Effra Light" w:cs="Arial"/>
        </w:rPr>
        <w:t xml:space="preserve"> a</w:t>
      </w:r>
      <w:r w:rsidRPr="00567DEA">
        <w:rPr>
          <w:rFonts w:ascii="Effra Light" w:hAnsi="Effra Light" w:cs="Arial"/>
        </w:rPr>
        <w:t>usgestattet</w:t>
      </w:r>
      <w:r w:rsidR="003B51E6" w:rsidRPr="00567DEA">
        <w:rPr>
          <w:rFonts w:ascii="Effra Light" w:hAnsi="Effra Light" w:cs="Arial"/>
        </w:rPr>
        <w:t>, die nachgehend thematisiert wird.</w:t>
      </w:r>
    </w:p>
    <w:p w14:paraId="42DE320C" w14:textId="77777777" w:rsidR="00895F6A" w:rsidRPr="00567DEA" w:rsidRDefault="00895F6A" w:rsidP="00B54889">
      <w:pPr>
        <w:spacing w:after="0" w:line="360" w:lineRule="auto"/>
        <w:rPr>
          <w:rFonts w:ascii="Effra Light" w:hAnsi="Effra Light" w:cs="Arial"/>
        </w:rPr>
      </w:pPr>
    </w:p>
    <w:p w14:paraId="62D1A83F" w14:textId="1E59C8AF"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Für die Werkzeugbearbeitung </w:t>
      </w:r>
      <w:r w:rsidR="0012115C" w:rsidRPr="00567DEA">
        <w:rPr>
          <w:rFonts w:ascii="Effra Light" w:hAnsi="Effra Light" w:cs="Arial"/>
        </w:rPr>
        <w:t xml:space="preserve">präsentierte </w:t>
      </w:r>
      <w:r w:rsidRPr="00567DEA">
        <w:rPr>
          <w:rFonts w:ascii="Effra Light" w:hAnsi="Effra Light" w:cs="Arial"/>
        </w:rPr>
        <w:t xml:space="preserve">die United Grinding Group </w:t>
      </w:r>
      <w:r w:rsidR="0012115C" w:rsidRPr="00567DEA">
        <w:rPr>
          <w:rFonts w:ascii="Effra Light" w:hAnsi="Effra Light" w:cs="Arial"/>
        </w:rPr>
        <w:t xml:space="preserve">zudem </w:t>
      </w:r>
      <w:r w:rsidRPr="00567DEA">
        <w:rPr>
          <w:rFonts w:ascii="Effra Light" w:hAnsi="Effra Light" w:cs="Arial"/>
        </w:rPr>
        <w:t xml:space="preserve">aus dem Hause Walter die neue </w:t>
      </w:r>
      <w:proofErr w:type="spellStart"/>
      <w:r w:rsidRPr="00567DEA">
        <w:rPr>
          <w:rFonts w:ascii="Effra Light" w:hAnsi="Effra Light" w:cs="Arial"/>
          <w:iCs/>
        </w:rPr>
        <w:t>Helitronic</w:t>
      </w:r>
      <w:proofErr w:type="spellEnd"/>
      <w:r w:rsidRPr="00567DEA">
        <w:rPr>
          <w:rFonts w:ascii="Effra Light" w:hAnsi="Effra Light" w:cs="Arial"/>
          <w:iCs/>
        </w:rPr>
        <w:t xml:space="preserve"> G200</w:t>
      </w:r>
      <w:r w:rsidRPr="00567DEA">
        <w:rPr>
          <w:rFonts w:ascii="Effra Light" w:hAnsi="Effra Light" w:cs="Arial"/>
        </w:rPr>
        <w:t xml:space="preserve">. Hierbei handelt es sich um eine Werkzeugschleifmaschine, </w:t>
      </w:r>
      <w:r w:rsidR="009F0B6D" w:rsidRPr="00567DEA">
        <w:rPr>
          <w:rFonts w:ascii="Effra Light" w:hAnsi="Effra Light" w:cs="Arial"/>
        </w:rPr>
        <w:t>di</w:t>
      </w:r>
      <w:r w:rsidRPr="00567DEA">
        <w:rPr>
          <w:rFonts w:ascii="Effra Light" w:hAnsi="Effra Light" w:cs="Arial"/>
        </w:rPr>
        <w:t xml:space="preserve">e kompakt mit einer Stellfläche von weniger als 2,3 m² auskommt. </w:t>
      </w:r>
      <w:r w:rsidR="009F0B6D" w:rsidRPr="00567DEA">
        <w:rPr>
          <w:rFonts w:ascii="Effra Light" w:hAnsi="Effra Light" w:cs="Arial"/>
        </w:rPr>
        <w:t xml:space="preserve">Sie </w:t>
      </w:r>
      <w:r w:rsidR="0035783C" w:rsidRPr="00567DEA">
        <w:rPr>
          <w:rFonts w:ascii="Effra Light" w:hAnsi="Effra Light" w:cs="Arial"/>
        </w:rPr>
        <w:t>kann rotationssymmetrische</w:t>
      </w:r>
      <w:r w:rsidRPr="00567DEA">
        <w:rPr>
          <w:rFonts w:ascii="Effra Light" w:hAnsi="Effra Light" w:cs="Arial"/>
        </w:rPr>
        <w:t xml:space="preserve"> Werkzeuge mit einem Durchmesserbereich von 1 </w:t>
      </w:r>
      <w:r w:rsidR="000E0776" w:rsidRPr="00567DEA">
        <w:rPr>
          <w:rFonts w:ascii="Effra Light" w:hAnsi="Effra Light" w:cs="Arial"/>
        </w:rPr>
        <w:t xml:space="preserve">mm </w:t>
      </w:r>
      <w:r w:rsidRPr="00567DEA">
        <w:rPr>
          <w:rFonts w:ascii="Effra Light" w:hAnsi="Effra Light" w:cs="Arial"/>
        </w:rPr>
        <w:t>bis 125 mm herstell</w:t>
      </w:r>
      <w:r w:rsidR="009F0B6D" w:rsidRPr="00567DEA">
        <w:rPr>
          <w:rFonts w:ascii="Effra Light" w:hAnsi="Effra Light" w:cs="Arial"/>
        </w:rPr>
        <w:t>en</w:t>
      </w:r>
      <w:r w:rsidRPr="00567DEA">
        <w:rPr>
          <w:rFonts w:ascii="Effra Light" w:hAnsi="Effra Light" w:cs="Arial"/>
        </w:rPr>
        <w:t xml:space="preserve"> oder nachschärf</w:t>
      </w:r>
      <w:r w:rsidR="009F0B6D" w:rsidRPr="00567DEA">
        <w:rPr>
          <w:rFonts w:ascii="Effra Light" w:hAnsi="Effra Light" w:cs="Arial"/>
        </w:rPr>
        <w:t>en</w:t>
      </w:r>
      <w:r w:rsidRPr="00567DEA">
        <w:rPr>
          <w:rFonts w:ascii="Effra Light" w:hAnsi="Effra Light" w:cs="Arial"/>
        </w:rPr>
        <w:t>.</w:t>
      </w:r>
    </w:p>
    <w:p w14:paraId="1386994C" w14:textId="77777777" w:rsidR="00B54889" w:rsidRPr="00567DEA" w:rsidRDefault="00B54889" w:rsidP="00B54889">
      <w:pPr>
        <w:spacing w:after="0" w:line="360" w:lineRule="auto"/>
        <w:rPr>
          <w:rFonts w:ascii="Effra Light" w:hAnsi="Effra Light" w:cs="Arial"/>
        </w:rPr>
      </w:pPr>
    </w:p>
    <w:p w14:paraId="2030684F" w14:textId="04987C53" w:rsidR="00B54889" w:rsidRPr="00567DEA" w:rsidRDefault="00B54889" w:rsidP="00B54889">
      <w:pPr>
        <w:spacing w:after="0" w:line="360" w:lineRule="auto"/>
        <w:rPr>
          <w:rFonts w:ascii="Effra Light" w:hAnsi="Effra Light" w:cs="Arial"/>
        </w:rPr>
      </w:pPr>
      <w:r w:rsidRPr="00567DEA">
        <w:rPr>
          <w:rFonts w:ascii="Effra Light" w:hAnsi="Effra Light" w:cs="Arial"/>
        </w:rPr>
        <w:lastRenderedPageBreak/>
        <w:t xml:space="preserve">Mit der Rundschleifmaschine </w:t>
      </w:r>
      <w:r w:rsidRPr="00567DEA">
        <w:rPr>
          <w:rFonts w:ascii="Effra Light" w:hAnsi="Effra Light" w:cs="Arial"/>
          <w:iCs/>
        </w:rPr>
        <w:t>ZR35</w:t>
      </w:r>
      <w:r w:rsidRPr="00567DEA">
        <w:rPr>
          <w:rFonts w:ascii="Effra Light" w:hAnsi="Effra Light" w:cs="Arial"/>
        </w:rPr>
        <w:t xml:space="preserve"> aus dem Hause </w:t>
      </w:r>
      <w:proofErr w:type="spellStart"/>
      <w:r w:rsidRPr="00567DEA">
        <w:rPr>
          <w:rFonts w:ascii="Effra Light" w:hAnsi="Effra Light" w:cs="Arial"/>
        </w:rPr>
        <w:t>Ziersch</w:t>
      </w:r>
      <w:proofErr w:type="spellEnd"/>
      <w:r w:rsidRPr="00567DEA">
        <w:rPr>
          <w:rFonts w:ascii="Effra Light" w:hAnsi="Effra Light" w:cs="Arial"/>
        </w:rPr>
        <w:t xml:space="preserve"> steigt das Unternehmen in ein neues Segment des Produktion</w:t>
      </w:r>
      <w:r w:rsidR="009F0B6D" w:rsidRPr="00567DEA">
        <w:rPr>
          <w:rFonts w:ascii="Effra Light" w:hAnsi="Effra Light" w:cs="Arial"/>
        </w:rPr>
        <w:t>s</w:t>
      </w:r>
      <w:r w:rsidRPr="00567DEA">
        <w:rPr>
          <w:rFonts w:ascii="Effra Light" w:hAnsi="Effra Light" w:cs="Arial"/>
        </w:rPr>
        <w:t xml:space="preserve">schleifens ein. </w:t>
      </w:r>
      <w:proofErr w:type="spellStart"/>
      <w:r w:rsidRPr="00567DEA">
        <w:rPr>
          <w:rFonts w:ascii="Effra Light" w:hAnsi="Effra Light" w:cs="Arial"/>
        </w:rPr>
        <w:t>Ziersch</w:t>
      </w:r>
      <w:proofErr w:type="spellEnd"/>
      <w:r w:rsidRPr="00567DEA">
        <w:rPr>
          <w:rFonts w:ascii="Effra Light" w:hAnsi="Effra Light" w:cs="Arial"/>
        </w:rPr>
        <w:t xml:space="preserve"> wirbt </w:t>
      </w:r>
      <w:r w:rsidR="009F0B6D" w:rsidRPr="00567DEA">
        <w:rPr>
          <w:rFonts w:ascii="Effra Light" w:hAnsi="Effra Light" w:cs="Arial"/>
        </w:rPr>
        <w:t>für die</w:t>
      </w:r>
      <w:r w:rsidRPr="00567DEA">
        <w:rPr>
          <w:rFonts w:ascii="Effra Light" w:hAnsi="Effra Light" w:cs="Arial"/>
        </w:rPr>
        <w:t xml:space="preserve"> neue Maschine </w:t>
      </w:r>
      <w:r w:rsidR="009F0B6D" w:rsidRPr="00567DEA">
        <w:rPr>
          <w:rFonts w:ascii="Effra Light" w:hAnsi="Effra Light" w:cs="Arial"/>
        </w:rPr>
        <w:t xml:space="preserve">mit </w:t>
      </w:r>
      <w:r w:rsidRPr="00567DEA">
        <w:rPr>
          <w:rFonts w:ascii="Effra Light" w:hAnsi="Effra Light" w:cs="Arial"/>
        </w:rPr>
        <w:t>eine</w:t>
      </w:r>
      <w:r w:rsidR="009F0B6D" w:rsidRPr="00567DEA">
        <w:rPr>
          <w:rFonts w:ascii="Effra Light" w:hAnsi="Effra Light" w:cs="Arial"/>
        </w:rPr>
        <w:t>r</w:t>
      </w:r>
      <w:r w:rsidRPr="00567DEA">
        <w:rPr>
          <w:rFonts w:ascii="Effra Light" w:hAnsi="Effra Light" w:cs="Arial"/>
        </w:rPr>
        <w:t xml:space="preserve"> hohe</w:t>
      </w:r>
      <w:r w:rsidR="009F0B6D" w:rsidRPr="00567DEA">
        <w:rPr>
          <w:rFonts w:ascii="Effra Light" w:hAnsi="Effra Light" w:cs="Arial"/>
        </w:rPr>
        <w:t>n</w:t>
      </w:r>
      <w:r w:rsidRPr="00567DEA">
        <w:rPr>
          <w:rFonts w:ascii="Effra Light" w:hAnsi="Effra Light" w:cs="Arial"/>
        </w:rPr>
        <w:t xml:space="preserve"> </w:t>
      </w:r>
      <w:proofErr w:type="spellStart"/>
      <w:r w:rsidRPr="00567DEA">
        <w:rPr>
          <w:rFonts w:ascii="Effra Light" w:hAnsi="Effra Light" w:cs="Arial"/>
        </w:rPr>
        <w:t>Zerspanleistung</w:t>
      </w:r>
      <w:proofErr w:type="spellEnd"/>
      <w:r w:rsidRPr="00567DEA">
        <w:rPr>
          <w:rFonts w:ascii="Effra Light" w:hAnsi="Effra Light" w:cs="Arial"/>
        </w:rPr>
        <w:t xml:space="preserve"> und Präzision auf kleinstem Raum. Dank einer Steuerung </w:t>
      </w:r>
      <w:r w:rsidR="008144E9" w:rsidRPr="00567DEA">
        <w:rPr>
          <w:rFonts w:ascii="Effra Light" w:hAnsi="Effra Light" w:cs="Arial"/>
        </w:rPr>
        <w:t xml:space="preserve">von Mitsubishi Electric </w:t>
      </w:r>
      <w:r w:rsidR="000E0776" w:rsidRPr="00567DEA">
        <w:rPr>
          <w:rFonts w:ascii="Effra Light" w:hAnsi="Effra Light" w:cs="Arial"/>
        </w:rPr>
        <w:t xml:space="preserve">aus Ratingen </w:t>
      </w:r>
      <w:r w:rsidRPr="00567DEA">
        <w:rPr>
          <w:rFonts w:ascii="Effra Light" w:hAnsi="Effra Light" w:cs="Arial"/>
        </w:rPr>
        <w:t xml:space="preserve">ist </w:t>
      </w:r>
      <w:r w:rsidR="008144E9" w:rsidRPr="00567DEA">
        <w:rPr>
          <w:rFonts w:ascii="Effra Light" w:hAnsi="Effra Light" w:cs="Arial"/>
        </w:rPr>
        <w:t xml:space="preserve">sie zum </w:t>
      </w:r>
      <w:r w:rsidRPr="00567DEA">
        <w:rPr>
          <w:rFonts w:ascii="Effra Light" w:hAnsi="Effra Light" w:cs="Arial"/>
        </w:rPr>
        <w:t xml:space="preserve">Schrägeinstechen </w:t>
      </w:r>
      <w:r w:rsidR="008144E9" w:rsidRPr="00567DEA">
        <w:rPr>
          <w:rFonts w:ascii="Effra Light" w:hAnsi="Effra Light" w:cs="Arial"/>
        </w:rPr>
        <w:t>geeignet</w:t>
      </w:r>
      <w:r w:rsidRPr="00567DEA">
        <w:rPr>
          <w:rFonts w:ascii="Effra Light" w:hAnsi="Effra Light" w:cs="Arial"/>
        </w:rPr>
        <w:t>. Ein weiteres besonderes Merkmal dieses Maschinenkonzepts ist</w:t>
      </w:r>
      <w:r w:rsidR="008144E9" w:rsidRPr="00567DEA">
        <w:rPr>
          <w:rFonts w:ascii="Effra Light" w:hAnsi="Effra Light" w:cs="Arial"/>
        </w:rPr>
        <w:t xml:space="preserve"> die, statt </w:t>
      </w:r>
      <w:r w:rsidR="003B51E6" w:rsidRPr="00567DEA">
        <w:rPr>
          <w:rFonts w:ascii="Effra Light" w:hAnsi="Effra Light" w:cs="Arial"/>
        </w:rPr>
        <w:t xml:space="preserve">der herkömmlichen horizontalen Bearbeitungsstrategie, vertikale </w:t>
      </w:r>
      <w:r w:rsidR="007627D7" w:rsidRPr="00567DEA">
        <w:rPr>
          <w:rFonts w:ascii="Effra Light" w:hAnsi="Effra Light" w:cs="Arial"/>
        </w:rPr>
        <w:t>Schleifscheibenbewegung</w:t>
      </w:r>
      <w:r w:rsidRPr="00567DEA">
        <w:rPr>
          <w:rFonts w:ascii="Effra Light" w:hAnsi="Effra Light" w:cs="Arial"/>
        </w:rPr>
        <w:t xml:space="preserve">. Kurze Taktzeiten erreicht die </w:t>
      </w:r>
      <w:r w:rsidRPr="00567DEA">
        <w:rPr>
          <w:rFonts w:ascii="Effra Light" w:hAnsi="Effra Light" w:cs="Arial"/>
          <w:iCs/>
        </w:rPr>
        <w:t>ZR 35</w:t>
      </w:r>
      <w:r w:rsidRPr="00567DEA">
        <w:rPr>
          <w:rFonts w:ascii="Effra Light" w:hAnsi="Effra Light" w:cs="Arial"/>
        </w:rPr>
        <w:t xml:space="preserve"> durch eine Schrägeinstechanordnung mit verstellbarem Winkel</w:t>
      </w:r>
      <w:r w:rsidR="009E133D" w:rsidRPr="00567DEA">
        <w:rPr>
          <w:rFonts w:ascii="Effra Light" w:hAnsi="Effra Light" w:cs="Arial"/>
        </w:rPr>
        <w:t xml:space="preserve"> von</w:t>
      </w:r>
      <w:r w:rsidRPr="00567DEA">
        <w:rPr>
          <w:rFonts w:ascii="Effra Light" w:hAnsi="Effra Light" w:cs="Arial"/>
        </w:rPr>
        <w:t xml:space="preserve"> </w:t>
      </w:r>
      <w:r w:rsidR="009F0B6D" w:rsidRPr="00567DEA">
        <w:rPr>
          <w:rFonts w:ascii="Effra Light" w:hAnsi="Effra Light" w:cs="Arial"/>
        </w:rPr>
        <w:t xml:space="preserve">plus </w:t>
      </w:r>
      <w:r w:rsidRPr="00567DEA">
        <w:rPr>
          <w:rFonts w:ascii="Effra Light" w:hAnsi="Effra Light" w:cs="Arial"/>
        </w:rPr>
        <w:t xml:space="preserve">6 bis </w:t>
      </w:r>
      <w:r w:rsidR="009F0B6D" w:rsidRPr="00567DEA">
        <w:rPr>
          <w:rFonts w:ascii="Effra Light" w:hAnsi="Effra Light" w:cs="Arial"/>
        </w:rPr>
        <w:t xml:space="preserve">minus </w:t>
      </w:r>
      <w:r w:rsidRPr="00567DEA">
        <w:rPr>
          <w:rFonts w:ascii="Effra Light" w:hAnsi="Effra Light" w:cs="Arial"/>
        </w:rPr>
        <w:t>10</w:t>
      </w:r>
      <w:r w:rsidR="009E133D" w:rsidRPr="00567DEA">
        <w:rPr>
          <w:rFonts w:ascii="Effra Light" w:hAnsi="Effra Light" w:cs="Arial"/>
        </w:rPr>
        <w:t xml:space="preserve"> Grad</w:t>
      </w:r>
      <w:r w:rsidRPr="00567DEA">
        <w:rPr>
          <w:rFonts w:ascii="Effra Light" w:hAnsi="Effra Light" w:cs="Arial"/>
        </w:rPr>
        <w:t xml:space="preserve"> und einem integrierten automatischen Teilewechselsystem. Für die hochsteifen CNC-Achsen wurde </w:t>
      </w:r>
      <w:r w:rsidR="000E0776" w:rsidRPr="00567DEA">
        <w:rPr>
          <w:rFonts w:ascii="Effra Light" w:hAnsi="Effra Light" w:cs="Arial"/>
        </w:rPr>
        <w:t>zu diesem Zweck</w:t>
      </w:r>
      <w:r w:rsidRPr="00567DEA">
        <w:rPr>
          <w:rFonts w:ascii="Effra Light" w:hAnsi="Effra Light" w:cs="Arial"/>
        </w:rPr>
        <w:t xml:space="preserve"> eine neue Anordnung entwickelt.</w:t>
      </w:r>
    </w:p>
    <w:p w14:paraId="63D197A6" w14:textId="77777777" w:rsidR="00B54889" w:rsidRPr="00567DEA" w:rsidRDefault="00B54889" w:rsidP="00B54889">
      <w:pPr>
        <w:spacing w:after="0" w:line="360" w:lineRule="auto"/>
        <w:rPr>
          <w:rFonts w:ascii="Effra Light" w:hAnsi="Effra Light" w:cs="Arial"/>
        </w:rPr>
      </w:pPr>
    </w:p>
    <w:p w14:paraId="536C567D" w14:textId="3F9ADAD1" w:rsidR="00F73C9F" w:rsidRPr="00567DEA" w:rsidRDefault="007627D7" w:rsidP="00B54889">
      <w:pPr>
        <w:spacing w:after="0" w:line="360" w:lineRule="auto"/>
        <w:rPr>
          <w:rFonts w:ascii="Effra Light" w:hAnsi="Effra Light" w:cs="Arial"/>
          <w:b/>
          <w:bCs/>
        </w:rPr>
      </w:pPr>
      <w:r w:rsidRPr="00567DEA">
        <w:rPr>
          <w:rFonts w:ascii="Effra Light" w:hAnsi="Effra Light" w:cs="Arial"/>
          <w:b/>
          <w:bCs/>
        </w:rPr>
        <w:t>Innovative</w:t>
      </w:r>
      <w:r w:rsidR="00B54889" w:rsidRPr="00567DEA">
        <w:rPr>
          <w:rFonts w:ascii="Effra Light" w:hAnsi="Effra Light" w:cs="Arial"/>
          <w:b/>
          <w:bCs/>
        </w:rPr>
        <w:t xml:space="preserve"> Schleifscheibenkonzepte und Schleifscheibenkonditionierung</w:t>
      </w:r>
    </w:p>
    <w:p w14:paraId="234C7892" w14:textId="3A9F139D" w:rsidR="009E133D" w:rsidRPr="00567DEA" w:rsidRDefault="00B54889" w:rsidP="00B54889">
      <w:pPr>
        <w:spacing w:after="0" w:line="360" w:lineRule="auto"/>
        <w:rPr>
          <w:rFonts w:ascii="Effra Light" w:hAnsi="Effra Light" w:cs="Arial"/>
        </w:rPr>
      </w:pPr>
      <w:r w:rsidRPr="00567DEA">
        <w:rPr>
          <w:rFonts w:ascii="Effra Light" w:hAnsi="Effra Light" w:cs="Arial"/>
        </w:rPr>
        <w:t xml:space="preserve">Auf der GrindingHub waren </w:t>
      </w:r>
      <w:r w:rsidR="008144E9" w:rsidRPr="00567DEA">
        <w:rPr>
          <w:rFonts w:ascii="Effra Light" w:hAnsi="Effra Light" w:cs="Arial"/>
        </w:rPr>
        <w:t xml:space="preserve">zahlreiche </w:t>
      </w:r>
      <w:r w:rsidRPr="00567DEA">
        <w:rPr>
          <w:rFonts w:ascii="Effra Light" w:hAnsi="Effra Light" w:cs="Arial"/>
        </w:rPr>
        <w:t>Schleifscheibenkonzepte verschiedener Schleifscheibenhersteller ausgestellt</w:t>
      </w:r>
      <w:r w:rsidR="00F73C9F" w:rsidRPr="00567DEA">
        <w:rPr>
          <w:rFonts w:ascii="Effra Light" w:hAnsi="Effra Light" w:cs="Arial"/>
        </w:rPr>
        <w:t xml:space="preserve">, die auf Veränderungen in der Mikro- und Makrogeometrie </w:t>
      </w:r>
      <w:r w:rsidR="008144E9" w:rsidRPr="00567DEA">
        <w:rPr>
          <w:rFonts w:ascii="Effra Light" w:hAnsi="Effra Light" w:cs="Arial"/>
        </w:rPr>
        <w:t>abzielen</w:t>
      </w:r>
      <w:r w:rsidRPr="00567DEA">
        <w:rPr>
          <w:rFonts w:ascii="Effra Light" w:hAnsi="Effra Light" w:cs="Arial"/>
        </w:rPr>
        <w:t xml:space="preserve">. </w:t>
      </w:r>
      <w:r w:rsidR="00F73C9F" w:rsidRPr="00567DEA">
        <w:rPr>
          <w:rFonts w:ascii="Effra Light" w:hAnsi="Effra Light" w:cs="Arial"/>
        </w:rPr>
        <w:t>Als Umsetzer dieser Trends sind</w:t>
      </w:r>
      <w:r w:rsidRPr="00567DEA">
        <w:rPr>
          <w:rFonts w:ascii="Effra Light" w:hAnsi="Effra Light" w:cs="Arial"/>
        </w:rPr>
        <w:t xml:space="preserve"> die Firmen </w:t>
      </w:r>
      <w:proofErr w:type="spellStart"/>
      <w:r w:rsidRPr="00567DEA">
        <w:rPr>
          <w:rFonts w:ascii="Effra Light" w:hAnsi="Effra Light" w:cs="Arial"/>
        </w:rPr>
        <w:t>Atlantic</w:t>
      </w:r>
      <w:proofErr w:type="spellEnd"/>
      <w:r w:rsidR="007627D7" w:rsidRPr="00567DEA">
        <w:rPr>
          <w:rFonts w:ascii="Effra Light" w:hAnsi="Effra Light" w:cs="Arial"/>
        </w:rPr>
        <w:t xml:space="preserve"> GmbH aus Bonn</w:t>
      </w:r>
      <w:r w:rsidRPr="00567DEA">
        <w:rPr>
          <w:rFonts w:ascii="Effra Light" w:hAnsi="Effra Light" w:cs="Arial"/>
        </w:rPr>
        <w:t xml:space="preserve">, </w:t>
      </w:r>
      <w:r w:rsidR="007627D7" w:rsidRPr="00567DEA">
        <w:rPr>
          <w:rFonts w:ascii="Effra Light" w:hAnsi="Effra Light" w:cs="Arial"/>
        </w:rPr>
        <w:t xml:space="preserve">Krebs &amp; Riedel Schleifscheibenfabrik GmbH &amp; Co. KG aus Karlshafen </w:t>
      </w:r>
      <w:r w:rsidRPr="00567DEA">
        <w:rPr>
          <w:rFonts w:ascii="Effra Light" w:hAnsi="Effra Light" w:cs="Arial"/>
        </w:rPr>
        <w:t>und</w:t>
      </w:r>
      <w:r w:rsidR="007627D7" w:rsidRPr="00567DEA">
        <w:rPr>
          <w:rFonts w:ascii="Effra Light" w:hAnsi="Effra Light" w:cs="Arial"/>
        </w:rPr>
        <w:t xml:space="preserve"> </w:t>
      </w:r>
      <w:proofErr w:type="spellStart"/>
      <w:r w:rsidR="007627D7" w:rsidRPr="00567DEA">
        <w:rPr>
          <w:rFonts w:ascii="Effra Light" w:hAnsi="Effra Light" w:cs="Arial"/>
        </w:rPr>
        <w:t>Riegger</w:t>
      </w:r>
      <w:proofErr w:type="spellEnd"/>
      <w:r w:rsidR="007627D7" w:rsidRPr="00567DEA">
        <w:rPr>
          <w:rFonts w:ascii="Effra Light" w:hAnsi="Effra Light" w:cs="Arial"/>
        </w:rPr>
        <w:t xml:space="preserve"> Diamantwerkzeuge GmbH</w:t>
      </w:r>
      <w:r w:rsidRPr="00567DEA">
        <w:rPr>
          <w:rFonts w:ascii="Effra Light" w:hAnsi="Effra Light" w:cs="Arial"/>
        </w:rPr>
        <w:t xml:space="preserve"> </w:t>
      </w:r>
      <w:r w:rsidR="007627D7" w:rsidRPr="00567DEA">
        <w:rPr>
          <w:rFonts w:ascii="Effra Light" w:hAnsi="Effra Light" w:cs="Arial"/>
        </w:rPr>
        <w:t xml:space="preserve">aus Affalterbach </w:t>
      </w:r>
      <w:r w:rsidR="00F73C9F" w:rsidRPr="00567DEA">
        <w:rPr>
          <w:rFonts w:ascii="Effra Light" w:hAnsi="Effra Light" w:cs="Arial"/>
        </w:rPr>
        <w:t xml:space="preserve">zu nennen. </w:t>
      </w:r>
    </w:p>
    <w:p w14:paraId="245E86AD" w14:textId="2EB73290" w:rsidR="009E133D" w:rsidRPr="00567DEA" w:rsidRDefault="009E133D" w:rsidP="00B54889">
      <w:pPr>
        <w:spacing w:after="0" w:line="360" w:lineRule="auto"/>
        <w:rPr>
          <w:rFonts w:ascii="Effra Light" w:hAnsi="Effra Light" w:cs="Arial"/>
        </w:rPr>
      </w:pPr>
    </w:p>
    <w:p w14:paraId="54E863B4" w14:textId="1D46A779" w:rsidR="00B54889" w:rsidRPr="00567DEA" w:rsidRDefault="007627D7" w:rsidP="00B54889">
      <w:pPr>
        <w:spacing w:after="0" w:line="360" w:lineRule="auto"/>
        <w:rPr>
          <w:rFonts w:ascii="Effra Light" w:hAnsi="Effra Light" w:cs="Arial"/>
        </w:rPr>
      </w:pPr>
      <w:proofErr w:type="spellStart"/>
      <w:r w:rsidRPr="00567DEA">
        <w:rPr>
          <w:rFonts w:ascii="Effra Light" w:hAnsi="Effra Light" w:cs="Arial"/>
        </w:rPr>
        <w:t>Atlantic</w:t>
      </w:r>
      <w:proofErr w:type="spellEnd"/>
      <w:r w:rsidRPr="00567DEA">
        <w:rPr>
          <w:rFonts w:ascii="Effra Light" w:hAnsi="Effra Light" w:cs="Arial"/>
        </w:rPr>
        <w:t xml:space="preserve"> </w:t>
      </w:r>
      <w:r w:rsidR="00B54889" w:rsidRPr="00567DEA">
        <w:rPr>
          <w:rFonts w:ascii="Effra Light" w:hAnsi="Effra Light" w:cs="Arial"/>
        </w:rPr>
        <w:t>präsentiert</w:t>
      </w:r>
      <w:r w:rsidR="008144E9" w:rsidRPr="00567DEA">
        <w:rPr>
          <w:rFonts w:ascii="Effra Light" w:hAnsi="Effra Light" w:cs="Arial"/>
        </w:rPr>
        <w:t>e</w:t>
      </w:r>
      <w:r w:rsidR="00B54889" w:rsidRPr="00567DEA">
        <w:rPr>
          <w:rFonts w:ascii="Effra Light" w:hAnsi="Effra Light" w:cs="Arial"/>
        </w:rPr>
        <w:t xml:space="preserve"> auf </w:t>
      </w:r>
      <w:r w:rsidR="009E133D" w:rsidRPr="00567DEA">
        <w:rPr>
          <w:rFonts w:ascii="Effra Light" w:hAnsi="Effra Light" w:cs="Arial"/>
        </w:rPr>
        <w:t>d</w:t>
      </w:r>
      <w:r w:rsidR="00B54889" w:rsidRPr="00567DEA">
        <w:rPr>
          <w:rFonts w:ascii="Effra Light" w:hAnsi="Effra Light" w:cs="Arial"/>
        </w:rPr>
        <w:t>er GrindingHub eine patentierte mehrschichtige Diamantkugelscheibe. Sie eignet sich besonders für die Bearbeitung von Kugeln aus Siliciumnitrid</w:t>
      </w:r>
      <w:r w:rsidR="008144E9" w:rsidRPr="00567DEA">
        <w:rPr>
          <w:rFonts w:ascii="Effra Light" w:hAnsi="Effra Light" w:cs="Arial"/>
        </w:rPr>
        <w:t>,</w:t>
      </w:r>
      <w:r w:rsidR="00B54889" w:rsidRPr="00567DEA">
        <w:rPr>
          <w:rFonts w:ascii="Effra Light" w:hAnsi="Effra Light" w:cs="Arial"/>
        </w:rPr>
        <w:t xml:space="preserve"> </w:t>
      </w:r>
      <w:r w:rsidR="008144E9" w:rsidRPr="00567DEA">
        <w:rPr>
          <w:rFonts w:ascii="Effra Light" w:hAnsi="Effra Light" w:cs="Arial"/>
        </w:rPr>
        <w:t>die</w:t>
      </w:r>
      <w:r w:rsidR="00B54889" w:rsidRPr="00567DEA">
        <w:rPr>
          <w:rFonts w:ascii="Effra Light" w:hAnsi="Effra Light" w:cs="Arial"/>
        </w:rPr>
        <w:t xml:space="preserve"> beispielsweise in Wälzlägern eingesetzt werden. </w:t>
      </w:r>
      <w:r w:rsidR="008144E9" w:rsidRPr="00567DEA">
        <w:rPr>
          <w:rFonts w:ascii="Effra Light" w:hAnsi="Effra Light" w:cs="Arial"/>
        </w:rPr>
        <w:t xml:space="preserve">Sie besitzt </w:t>
      </w:r>
      <w:r w:rsidR="00B54889" w:rsidRPr="00567DEA">
        <w:rPr>
          <w:rFonts w:ascii="Effra Light" w:hAnsi="Effra Light" w:cs="Arial"/>
        </w:rPr>
        <w:t xml:space="preserve">gegenüber einer galvanisch belegten Schleifscheibe </w:t>
      </w:r>
      <w:r w:rsidR="008144E9" w:rsidRPr="00567DEA">
        <w:rPr>
          <w:rFonts w:ascii="Effra Light" w:hAnsi="Effra Light" w:cs="Arial"/>
        </w:rPr>
        <w:t>den Vorteil</w:t>
      </w:r>
      <w:r w:rsidR="00B54889" w:rsidRPr="00567DEA">
        <w:rPr>
          <w:rFonts w:ascii="Effra Light" w:hAnsi="Effra Light" w:cs="Arial"/>
        </w:rPr>
        <w:t>, dass das Profil auf andere Kugeldurchmesser angepasst werden kann. Zu betonen ist, dass das neue Schleifscheibenkonzept für Groß- und Kleinserien flexibel ein</w:t>
      </w:r>
      <w:r w:rsidR="008144E9" w:rsidRPr="00567DEA">
        <w:rPr>
          <w:rFonts w:ascii="Effra Light" w:hAnsi="Effra Light" w:cs="Arial"/>
        </w:rPr>
        <w:t>ge</w:t>
      </w:r>
      <w:r w:rsidR="00B54889" w:rsidRPr="00567DEA">
        <w:rPr>
          <w:rFonts w:ascii="Effra Light" w:hAnsi="Effra Light" w:cs="Arial"/>
        </w:rPr>
        <w:t>setz</w:t>
      </w:r>
      <w:r w:rsidR="008144E9" w:rsidRPr="00567DEA">
        <w:rPr>
          <w:rFonts w:ascii="Effra Light" w:hAnsi="Effra Light" w:cs="Arial"/>
        </w:rPr>
        <w:t>t werden kann</w:t>
      </w:r>
      <w:r w:rsidR="00B54889" w:rsidRPr="00567DEA">
        <w:rPr>
          <w:rFonts w:ascii="Effra Light" w:hAnsi="Effra Light" w:cs="Arial"/>
        </w:rPr>
        <w:t xml:space="preserve">. Die Schleifscheibe ist verfügbar bis zu einem Außendurchmesser von 700 </w:t>
      </w:r>
      <w:r w:rsidR="009E133D" w:rsidRPr="00567DEA">
        <w:rPr>
          <w:rFonts w:ascii="Effra Light" w:hAnsi="Effra Light" w:cs="Arial"/>
        </w:rPr>
        <w:t>mm</w:t>
      </w:r>
      <w:r w:rsidR="00B54889" w:rsidRPr="00567DEA">
        <w:rPr>
          <w:rFonts w:ascii="Effra Light" w:hAnsi="Effra Light" w:cs="Arial"/>
        </w:rPr>
        <w:t>.</w:t>
      </w:r>
    </w:p>
    <w:p w14:paraId="2FDFD92C" w14:textId="77777777" w:rsidR="00B54889" w:rsidRPr="00567DEA" w:rsidRDefault="00B54889" w:rsidP="00B54889">
      <w:pPr>
        <w:spacing w:after="0" w:line="360" w:lineRule="auto"/>
        <w:rPr>
          <w:rFonts w:ascii="Effra Light" w:hAnsi="Effra Light" w:cs="Arial"/>
        </w:rPr>
      </w:pPr>
    </w:p>
    <w:p w14:paraId="7245D8B0" w14:textId="276B61FF" w:rsidR="00B54889" w:rsidRPr="00567DEA" w:rsidRDefault="00B54889" w:rsidP="00B54889">
      <w:pPr>
        <w:spacing w:after="0" w:line="360" w:lineRule="auto"/>
        <w:rPr>
          <w:rFonts w:ascii="Effra Light" w:hAnsi="Effra Light" w:cs="Arial"/>
        </w:rPr>
      </w:pPr>
      <w:r w:rsidRPr="00567DEA">
        <w:rPr>
          <w:rFonts w:ascii="Effra Light" w:hAnsi="Effra Light" w:cs="Arial"/>
        </w:rPr>
        <w:t>Ein weiter</w:t>
      </w:r>
      <w:r w:rsidR="00CE124A" w:rsidRPr="00567DEA">
        <w:rPr>
          <w:rFonts w:ascii="Effra Light" w:hAnsi="Effra Light" w:cs="Arial"/>
        </w:rPr>
        <w:t>e</w:t>
      </w:r>
      <w:r w:rsidRPr="00567DEA">
        <w:rPr>
          <w:rFonts w:ascii="Effra Light" w:hAnsi="Effra Light" w:cs="Arial"/>
        </w:rPr>
        <w:t xml:space="preserve">s neuentwickeltes Schleifkornkonzept der </w:t>
      </w:r>
      <w:r w:rsidRPr="00567DEA">
        <w:rPr>
          <w:rFonts w:ascii="Effra Light" w:hAnsi="Effra Light" w:cs="Arial"/>
          <w:iCs/>
        </w:rPr>
        <w:t>Blue Moon Tz</w:t>
      </w:r>
      <w:r w:rsidR="000E0776" w:rsidRPr="00567DEA">
        <w:rPr>
          <w:rFonts w:ascii="Effra Light" w:hAnsi="Effra Light" w:cs="Arial"/>
          <w:iCs/>
        </w:rPr>
        <w:t xml:space="preserve"> genannten </w:t>
      </w:r>
      <w:r w:rsidRPr="00567DEA">
        <w:rPr>
          <w:rFonts w:ascii="Effra Light" w:hAnsi="Effra Light" w:cs="Arial"/>
        </w:rPr>
        <w:t xml:space="preserve">Schleifscheibentechnologie kommt aus dem Hause Krebs &amp; Riedel. Hierbei handelt es sich um ein präzisionsgeformtes Trapez-Stäbchen-Schleifkorn, </w:t>
      </w:r>
      <w:r w:rsidR="001D2939" w:rsidRPr="00567DEA">
        <w:rPr>
          <w:rFonts w:ascii="Effra Light" w:hAnsi="Effra Light" w:cs="Arial"/>
        </w:rPr>
        <w:t>da</w:t>
      </w:r>
      <w:r w:rsidRPr="00567DEA">
        <w:rPr>
          <w:rFonts w:ascii="Effra Light" w:hAnsi="Effra Light" w:cs="Arial"/>
        </w:rPr>
        <w:t>s sehr scharfkantig und mikrokristallin ist. Das neue Schleifkorn hat die besondere Eigenschaft</w:t>
      </w:r>
      <w:r w:rsidR="001D2939" w:rsidRPr="00567DEA">
        <w:rPr>
          <w:rFonts w:ascii="Effra Light" w:hAnsi="Effra Light" w:cs="Arial"/>
        </w:rPr>
        <w:t>,</w:t>
      </w:r>
      <w:r w:rsidRPr="00567DEA">
        <w:rPr>
          <w:rFonts w:ascii="Effra Light" w:hAnsi="Effra Light" w:cs="Arial"/>
        </w:rPr>
        <w:t xml:space="preserve"> eine sehr geringe thermische Belastung in der Kontaktzone zu entwickeln. Dieser Vorteil kommt bei der Bearbeitung von sehr großen </w:t>
      </w:r>
      <w:r w:rsidRPr="00567DEA">
        <w:rPr>
          <w:rFonts w:ascii="Effra Light" w:hAnsi="Effra Light" w:cs="Arial"/>
        </w:rPr>
        <w:lastRenderedPageBreak/>
        <w:t xml:space="preserve">Kontaktlängen zum Tragen. Typische Anwendungen sind </w:t>
      </w:r>
      <w:r w:rsidR="009E133D" w:rsidRPr="00567DEA">
        <w:rPr>
          <w:rFonts w:ascii="Effra Light" w:hAnsi="Effra Light" w:cs="Arial"/>
        </w:rPr>
        <w:t>beispielsweise das</w:t>
      </w:r>
      <w:r w:rsidRPr="00567DEA">
        <w:rPr>
          <w:rFonts w:ascii="Effra Light" w:hAnsi="Effra Light" w:cs="Arial"/>
        </w:rPr>
        <w:t xml:space="preserve"> Vollschnittschleifen, Laufbahnschleifen und Profilschleifen von Verzahnungen mit großen Modulen. </w:t>
      </w:r>
    </w:p>
    <w:p w14:paraId="142FA761" w14:textId="77777777" w:rsidR="00B54889" w:rsidRPr="00567DEA" w:rsidRDefault="00B54889" w:rsidP="00B54889">
      <w:pPr>
        <w:spacing w:after="0" w:line="360" w:lineRule="auto"/>
        <w:rPr>
          <w:rFonts w:ascii="Effra Light" w:hAnsi="Effra Light" w:cs="Arial"/>
        </w:rPr>
      </w:pPr>
    </w:p>
    <w:p w14:paraId="7C96D224" w14:textId="3CE0ADBE"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Der Schleifscheibenhersteller </w:t>
      </w:r>
      <w:proofErr w:type="spellStart"/>
      <w:r w:rsidRPr="00567DEA">
        <w:rPr>
          <w:rFonts w:ascii="Effra Light" w:hAnsi="Effra Light" w:cs="Arial"/>
        </w:rPr>
        <w:t>Riegger</w:t>
      </w:r>
      <w:proofErr w:type="spellEnd"/>
      <w:r w:rsidRPr="00567DEA">
        <w:rPr>
          <w:rFonts w:ascii="Effra Light" w:hAnsi="Effra Light" w:cs="Arial"/>
        </w:rPr>
        <w:t xml:space="preserve"> </w:t>
      </w:r>
      <w:r w:rsidR="000E0776" w:rsidRPr="00567DEA">
        <w:rPr>
          <w:rFonts w:ascii="Effra Light" w:hAnsi="Effra Light" w:cs="Arial"/>
        </w:rPr>
        <w:t>enthüllte</w:t>
      </w:r>
      <w:r w:rsidR="00CE124A" w:rsidRPr="00567DEA">
        <w:rPr>
          <w:rFonts w:ascii="Effra Light" w:hAnsi="Effra Light" w:cs="Arial"/>
        </w:rPr>
        <w:t xml:space="preserve"> </w:t>
      </w:r>
      <w:r w:rsidRPr="00567DEA">
        <w:rPr>
          <w:rFonts w:ascii="Effra Light" w:hAnsi="Effra Light" w:cs="Arial"/>
        </w:rPr>
        <w:t>eine Weltneuheit</w:t>
      </w:r>
      <w:r w:rsidR="00CE124A" w:rsidRPr="00567DEA">
        <w:rPr>
          <w:rFonts w:ascii="Effra Light" w:hAnsi="Effra Light" w:cs="Arial"/>
        </w:rPr>
        <w:t>,</w:t>
      </w:r>
      <w:r w:rsidRPr="00567DEA">
        <w:rPr>
          <w:rFonts w:ascii="Effra Light" w:hAnsi="Effra Light" w:cs="Arial"/>
        </w:rPr>
        <w:t xml:space="preserve"> die </w:t>
      </w:r>
      <w:proofErr w:type="spellStart"/>
      <w:r w:rsidRPr="00567DEA">
        <w:rPr>
          <w:rFonts w:ascii="Effra Light" w:hAnsi="Effra Light" w:cs="Arial"/>
        </w:rPr>
        <w:t>TrippelGrind</w:t>
      </w:r>
      <w:proofErr w:type="spellEnd"/>
      <w:r w:rsidRPr="00567DEA">
        <w:rPr>
          <w:rFonts w:ascii="Effra Light" w:hAnsi="Effra Light" w:cs="Arial"/>
        </w:rPr>
        <w:t xml:space="preserve"> </w:t>
      </w:r>
      <w:proofErr w:type="spellStart"/>
      <w:r w:rsidRPr="00567DEA">
        <w:rPr>
          <w:rFonts w:ascii="Effra Light" w:hAnsi="Effra Light" w:cs="Arial"/>
        </w:rPr>
        <w:t>Brush</w:t>
      </w:r>
      <w:proofErr w:type="spellEnd"/>
      <w:r w:rsidR="007627D7" w:rsidRPr="00567DEA">
        <w:rPr>
          <w:rFonts w:ascii="Effra Light" w:hAnsi="Effra Light" w:cs="Arial"/>
        </w:rPr>
        <w:t>. Dieses</w:t>
      </w:r>
      <w:r w:rsidRPr="00567DEA">
        <w:rPr>
          <w:rFonts w:ascii="Effra Light" w:hAnsi="Effra Light" w:cs="Arial"/>
        </w:rPr>
        <w:t xml:space="preserve"> Werkzeugkonzept ermöglicht</w:t>
      </w:r>
      <w:r w:rsidR="001D2939" w:rsidRPr="00567DEA">
        <w:rPr>
          <w:rFonts w:ascii="Effra Light" w:hAnsi="Effra Light" w:cs="Arial"/>
        </w:rPr>
        <w:t>,</w:t>
      </w:r>
      <w:r w:rsidRPr="00567DEA">
        <w:rPr>
          <w:rFonts w:ascii="Effra Light" w:hAnsi="Effra Light" w:cs="Arial"/>
        </w:rPr>
        <w:t xml:space="preserve"> das Umfangschleifen mit dem </w:t>
      </w:r>
      <w:proofErr w:type="spellStart"/>
      <w:r w:rsidRPr="00567DEA">
        <w:rPr>
          <w:rFonts w:ascii="Effra Light" w:hAnsi="Effra Light" w:cs="Arial"/>
        </w:rPr>
        <w:t>Kantenverrunden</w:t>
      </w:r>
      <w:proofErr w:type="spellEnd"/>
      <w:r w:rsidR="001D2939" w:rsidRPr="00567DEA">
        <w:rPr>
          <w:rFonts w:ascii="Effra Light" w:hAnsi="Effra Light" w:cs="Arial"/>
        </w:rPr>
        <w:t xml:space="preserve">, z.B. </w:t>
      </w:r>
      <w:r w:rsidRPr="00567DEA">
        <w:rPr>
          <w:rFonts w:ascii="Effra Light" w:hAnsi="Effra Light" w:cs="Arial"/>
        </w:rPr>
        <w:t xml:space="preserve"> von Wendeschneidplatten</w:t>
      </w:r>
      <w:r w:rsidR="001D2939" w:rsidRPr="00567DEA">
        <w:rPr>
          <w:rFonts w:ascii="Effra Light" w:hAnsi="Effra Light" w:cs="Arial"/>
        </w:rPr>
        <w:t>,</w:t>
      </w:r>
      <w:r w:rsidRPr="00567DEA">
        <w:rPr>
          <w:rFonts w:ascii="Effra Light" w:hAnsi="Effra Light" w:cs="Arial"/>
        </w:rPr>
        <w:t xml:space="preserve"> in einer Aufspannung zu kombinieren. Je nach Anwendungsfall kann durch zwei unterschiedliche Werkzeugkonzepte eine auswechselbare Bürste zur Kantenverrundung stirn- oder umfangsseitig angebracht werden. </w:t>
      </w:r>
    </w:p>
    <w:p w14:paraId="4E59B559" w14:textId="77777777" w:rsidR="00672AF4" w:rsidRPr="00567DEA" w:rsidRDefault="00672AF4" w:rsidP="00B54889">
      <w:pPr>
        <w:spacing w:after="0" w:line="360" w:lineRule="auto"/>
        <w:rPr>
          <w:rFonts w:ascii="Effra Light" w:hAnsi="Effra Light" w:cs="Arial"/>
        </w:rPr>
      </w:pPr>
    </w:p>
    <w:p w14:paraId="4108B92C" w14:textId="3BEFEB75"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Mitsubishi Electric und das Kompetenzzentrum für spanende Fertigung (KSF) der Hochschule Furtwangen stellten auf </w:t>
      </w:r>
      <w:r w:rsidR="001D2939" w:rsidRPr="00567DEA">
        <w:rPr>
          <w:rFonts w:ascii="Effra Light" w:hAnsi="Effra Light" w:cs="Arial"/>
        </w:rPr>
        <w:t>i</w:t>
      </w:r>
      <w:r w:rsidRPr="00567DEA">
        <w:rPr>
          <w:rFonts w:ascii="Effra Light" w:hAnsi="Effra Light" w:cs="Arial"/>
        </w:rPr>
        <w:t xml:space="preserve">hrem gemeinsamen Messestand unter anderen Themen das </w:t>
      </w:r>
      <w:proofErr w:type="spellStart"/>
      <w:r w:rsidRPr="00567DEA">
        <w:rPr>
          <w:rFonts w:ascii="Effra Light" w:hAnsi="Effra Light" w:cs="Arial"/>
        </w:rPr>
        <w:t>funkenerosive</w:t>
      </w:r>
      <w:proofErr w:type="spellEnd"/>
      <w:r w:rsidRPr="00567DEA">
        <w:rPr>
          <w:rFonts w:ascii="Effra Light" w:hAnsi="Effra Light" w:cs="Arial"/>
        </w:rPr>
        <w:t xml:space="preserve"> Abrichten von kunstharz-, hybrid- und metallgebundenen Schleifscheiben und Diamantabrichtwerkzeuge vor. Die Schleifbearbeitung von hart und spröden Werkstoffen</w:t>
      </w:r>
      <w:r w:rsidR="001D2939" w:rsidRPr="00567DEA">
        <w:rPr>
          <w:rFonts w:ascii="Effra Light" w:hAnsi="Effra Light" w:cs="Arial"/>
        </w:rPr>
        <w:t>,</w:t>
      </w:r>
      <w:r w:rsidRPr="00567DEA">
        <w:rPr>
          <w:rFonts w:ascii="Effra Light" w:hAnsi="Effra Light" w:cs="Arial"/>
        </w:rPr>
        <w:t xml:space="preserve"> wie Wolframcarbid und Keramiken</w:t>
      </w:r>
      <w:r w:rsidR="001D2939" w:rsidRPr="00567DEA">
        <w:rPr>
          <w:rFonts w:ascii="Effra Light" w:hAnsi="Effra Light" w:cs="Arial"/>
        </w:rPr>
        <w:t>,</w:t>
      </w:r>
      <w:r w:rsidRPr="00567DEA">
        <w:rPr>
          <w:rFonts w:ascii="Effra Light" w:hAnsi="Effra Light" w:cs="Arial"/>
        </w:rPr>
        <w:t xml:space="preserve"> wird häufig mittels kunstharzgebundener Schleifscheiben durchgeführt. Schleifscheiben mit metallischer Bildung hingegen sind deutlich formfester.</w:t>
      </w:r>
      <w:r w:rsidR="0035783C" w:rsidRPr="00567DEA">
        <w:rPr>
          <w:rFonts w:ascii="Effra Light" w:hAnsi="Effra Light" w:cs="Arial"/>
        </w:rPr>
        <w:t xml:space="preserve"> </w:t>
      </w:r>
      <w:proofErr w:type="spellStart"/>
      <w:r w:rsidRPr="00567DEA">
        <w:rPr>
          <w:rFonts w:ascii="Effra Light" w:hAnsi="Effra Light" w:cs="Arial"/>
        </w:rPr>
        <w:t>Funkenerosives</w:t>
      </w:r>
      <w:proofErr w:type="spellEnd"/>
      <w:r w:rsidRPr="00567DEA">
        <w:rPr>
          <w:rFonts w:ascii="Effra Light" w:hAnsi="Effra Light" w:cs="Arial"/>
        </w:rPr>
        <w:t xml:space="preserve"> Abrichten erlaubt die kräftefreie Erzeugung komplexer und filigraner </w:t>
      </w:r>
      <w:proofErr w:type="spellStart"/>
      <w:r w:rsidRPr="00567DEA">
        <w:rPr>
          <w:rFonts w:ascii="Effra Light" w:hAnsi="Effra Light" w:cs="Arial"/>
        </w:rPr>
        <w:t>Profilgeometrien</w:t>
      </w:r>
      <w:proofErr w:type="spellEnd"/>
      <w:r w:rsidRPr="00567DEA">
        <w:rPr>
          <w:rFonts w:ascii="Effra Light" w:hAnsi="Effra Light" w:cs="Arial"/>
        </w:rPr>
        <w:t xml:space="preserve"> mit sehr guter Reproduzierbarkeit auf Schleifwerkzeugen mit leitfähigen Bindungen. Da die CBN- und Diamantkörner nicht direkt vom Prozess der Funkenerosion betroffen sind, bietet das Verfahren die Möglichkeit, </w:t>
      </w:r>
      <w:r w:rsidR="004B3571" w:rsidRPr="00567DEA">
        <w:rPr>
          <w:rFonts w:ascii="Effra Light" w:hAnsi="Effra Light" w:cs="Arial"/>
        </w:rPr>
        <w:t xml:space="preserve">ihren </w:t>
      </w:r>
      <w:r w:rsidRPr="00567DEA">
        <w:rPr>
          <w:rFonts w:ascii="Effra Light" w:hAnsi="Effra Light" w:cs="Arial"/>
        </w:rPr>
        <w:t>Überstand auf der Schleifscheibenoberfläche deutlich zu erhöhen. Die metallgebundenen Schleifscheiben haben dadurch den Vorteil</w:t>
      </w:r>
      <w:r w:rsidR="004B3571" w:rsidRPr="00567DEA">
        <w:rPr>
          <w:rFonts w:ascii="Effra Light" w:hAnsi="Effra Light" w:cs="Arial"/>
        </w:rPr>
        <w:t>,</w:t>
      </w:r>
      <w:r w:rsidRPr="00567DEA">
        <w:rPr>
          <w:rFonts w:ascii="Effra Light" w:hAnsi="Effra Light" w:cs="Arial"/>
        </w:rPr>
        <w:t xml:space="preserve"> die Effektivität durch höhere </w:t>
      </w:r>
      <w:proofErr w:type="spellStart"/>
      <w:proofErr w:type="gramStart"/>
      <w:r w:rsidRPr="00567DEA">
        <w:rPr>
          <w:rFonts w:ascii="Effra Light" w:hAnsi="Effra Light" w:cs="Arial"/>
        </w:rPr>
        <w:t>Abtragsraten</w:t>
      </w:r>
      <w:proofErr w:type="spellEnd"/>
      <w:proofErr w:type="gramEnd"/>
      <w:r w:rsidRPr="00567DEA">
        <w:rPr>
          <w:rFonts w:ascii="Effra Light" w:hAnsi="Effra Light" w:cs="Arial"/>
        </w:rPr>
        <w:t xml:space="preserve"> um </w:t>
      </w:r>
      <w:r w:rsidR="00672AF4" w:rsidRPr="00567DEA">
        <w:rPr>
          <w:rFonts w:ascii="Effra Light" w:hAnsi="Effra Light" w:cs="Arial"/>
        </w:rPr>
        <w:t xml:space="preserve">ein Vielfaches </w:t>
      </w:r>
      <w:r w:rsidRPr="00567DEA">
        <w:rPr>
          <w:rFonts w:ascii="Effra Light" w:hAnsi="Effra Light" w:cs="Arial"/>
        </w:rPr>
        <w:t>zu steigern und gleichzeitig die Anforderung</w:t>
      </w:r>
      <w:r w:rsidR="00672AF4" w:rsidRPr="00567DEA">
        <w:rPr>
          <w:rFonts w:ascii="Effra Light" w:hAnsi="Effra Light" w:cs="Arial"/>
        </w:rPr>
        <w:t>en</w:t>
      </w:r>
      <w:r w:rsidRPr="00567DEA">
        <w:rPr>
          <w:rFonts w:ascii="Effra Light" w:hAnsi="Effra Light" w:cs="Arial"/>
        </w:rPr>
        <w:t xml:space="preserve"> an </w:t>
      </w:r>
      <w:r w:rsidR="00672AF4" w:rsidRPr="00567DEA">
        <w:rPr>
          <w:rFonts w:ascii="Effra Light" w:hAnsi="Effra Light" w:cs="Arial"/>
        </w:rPr>
        <w:t>ko</w:t>
      </w:r>
      <w:r w:rsidR="001D2939" w:rsidRPr="00567DEA">
        <w:rPr>
          <w:rFonts w:ascii="Effra Light" w:hAnsi="Effra Light" w:cs="Arial"/>
        </w:rPr>
        <w:t>n</w:t>
      </w:r>
      <w:r w:rsidR="00672AF4" w:rsidRPr="00567DEA">
        <w:rPr>
          <w:rFonts w:ascii="Effra Light" w:hAnsi="Effra Light" w:cs="Arial"/>
        </w:rPr>
        <w:t xml:space="preserve">stante </w:t>
      </w:r>
      <w:proofErr w:type="spellStart"/>
      <w:r w:rsidRPr="00567DEA">
        <w:rPr>
          <w:rFonts w:ascii="Effra Light" w:hAnsi="Effra Light" w:cs="Arial"/>
        </w:rPr>
        <w:t>Formhaltigkeit</w:t>
      </w:r>
      <w:proofErr w:type="spellEnd"/>
      <w:r w:rsidRPr="00567DEA">
        <w:rPr>
          <w:rFonts w:ascii="Effra Light" w:hAnsi="Effra Light" w:cs="Arial"/>
        </w:rPr>
        <w:t xml:space="preserve"> und hohe Präzision zu gewährleisten. Ein weiterer Vorteil ist die enorme Steigerung der Standzeit. Nachteilig ist allerdings </w:t>
      </w:r>
      <w:r w:rsidR="00672AF4" w:rsidRPr="00567DEA">
        <w:rPr>
          <w:rFonts w:ascii="Effra Light" w:hAnsi="Effra Light" w:cs="Arial"/>
        </w:rPr>
        <w:t xml:space="preserve">beim </w:t>
      </w:r>
      <w:r w:rsidRPr="00567DEA">
        <w:rPr>
          <w:rFonts w:ascii="Effra Light" w:hAnsi="Effra Light" w:cs="Arial"/>
        </w:rPr>
        <w:t xml:space="preserve">Einsatz dieses Schleifscheibenkonzepts der aufwändige Abrichtprozess. </w:t>
      </w:r>
      <w:r w:rsidR="000642EA" w:rsidRPr="00567DEA">
        <w:rPr>
          <w:rFonts w:ascii="Effra Light" w:hAnsi="Effra Light" w:cs="Arial"/>
        </w:rPr>
        <w:t>Um d</w:t>
      </w:r>
      <w:r w:rsidRPr="00567DEA">
        <w:rPr>
          <w:rFonts w:ascii="Effra Light" w:hAnsi="Effra Light" w:cs="Arial"/>
        </w:rPr>
        <w:t xml:space="preserve">iesem </w:t>
      </w:r>
      <w:r w:rsidR="00780287" w:rsidRPr="00567DEA">
        <w:rPr>
          <w:rFonts w:ascii="Effra Light" w:hAnsi="Effra Light" w:cs="Arial"/>
        </w:rPr>
        <w:t>Handicap</w:t>
      </w:r>
      <w:r w:rsidRPr="00567DEA">
        <w:rPr>
          <w:rFonts w:ascii="Effra Light" w:hAnsi="Effra Light" w:cs="Arial"/>
        </w:rPr>
        <w:t xml:space="preserve"> </w:t>
      </w:r>
      <w:r w:rsidR="00780287" w:rsidRPr="00567DEA">
        <w:rPr>
          <w:rFonts w:ascii="Effra Light" w:hAnsi="Effra Light" w:cs="Arial"/>
        </w:rPr>
        <w:t>entgegenzuwirken,</w:t>
      </w:r>
      <w:r w:rsidR="000642EA" w:rsidRPr="00567DEA">
        <w:rPr>
          <w:rFonts w:ascii="Effra Light" w:hAnsi="Effra Light" w:cs="Arial"/>
        </w:rPr>
        <w:t xml:space="preserve"> wurden m</w:t>
      </w:r>
      <w:r w:rsidRPr="00567DEA">
        <w:rPr>
          <w:rFonts w:ascii="Effra Light" w:hAnsi="Effra Light" w:cs="Arial"/>
        </w:rPr>
        <w:t xml:space="preserve">ittels der </w:t>
      </w:r>
      <w:proofErr w:type="spellStart"/>
      <w:r w:rsidRPr="00567DEA">
        <w:rPr>
          <w:rFonts w:ascii="Effra Light" w:hAnsi="Effra Light" w:cs="Arial"/>
        </w:rPr>
        <w:t>Drahterodiermaschine</w:t>
      </w:r>
      <w:proofErr w:type="spellEnd"/>
      <w:r w:rsidRPr="00567DEA">
        <w:rPr>
          <w:rFonts w:ascii="Effra Light" w:hAnsi="Effra Light" w:cs="Arial"/>
        </w:rPr>
        <w:t xml:space="preserve"> V350 Generator von Mitsubishi Electric Prozesse entwickelt, </w:t>
      </w:r>
      <w:r w:rsidR="001D2939" w:rsidRPr="00567DEA">
        <w:rPr>
          <w:rFonts w:ascii="Effra Light" w:hAnsi="Effra Light" w:cs="Arial"/>
        </w:rPr>
        <w:t>di</w:t>
      </w:r>
      <w:r w:rsidRPr="00567DEA">
        <w:rPr>
          <w:rFonts w:ascii="Effra Light" w:hAnsi="Effra Light" w:cs="Arial"/>
        </w:rPr>
        <w:t>e dem Abrichten metallisch gebundener Schleifscheiben neue wirtschaftliche Wege bereite</w:t>
      </w:r>
      <w:r w:rsidR="000642EA" w:rsidRPr="00567DEA">
        <w:rPr>
          <w:rFonts w:ascii="Effra Light" w:hAnsi="Effra Light" w:cs="Arial"/>
        </w:rPr>
        <w:t>n.</w:t>
      </w:r>
      <w:r w:rsidRPr="00567DEA">
        <w:rPr>
          <w:rFonts w:ascii="Effra Light" w:hAnsi="Effra Light" w:cs="Arial"/>
        </w:rPr>
        <w:t xml:space="preserve"> </w:t>
      </w:r>
    </w:p>
    <w:p w14:paraId="13F239BD" w14:textId="03A7CA4F" w:rsidR="001D2939" w:rsidRPr="00567DEA" w:rsidRDefault="001D2939">
      <w:pPr>
        <w:spacing w:after="0" w:line="240" w:lineRule="auto"/>
        <w:rPr>
          <w:rFonts w:ascii="Effra Light" w:hAnsi="Effra Light" w:cs="Arial"/>
        </w:rPr>
      </w:pPr>
      <w:r w:rsidRPr="00567DEA">
        <w:rPr>
          <w:rFonts w:ascii="Effra Light" w:hAnsi="Effra Light" w:cs="Arial"/>
        </w:rPr>
        <w:br w:type="page"/>
      </w:r>
    </w:p>
    <w:p w14:paraId="5708F757" w14:textId="77777777" w:rsidR="006F649E" w:rsidRPr="00567DEA" w:rsidRDefault="006F649E" w:rsidP="00B54889">
      <w:pPr>
        <w:spacing w:after="0" w:line="360" w:lineRule="auto"/>
        <w:rPr>
          <w:rFonts w:ascii="Effra Light" w:hAnsi="Effra Light" w:cs="Arial"/>
        </w:rPr>
      </w:pPr>
    </w:p>
    <w:p w14:paraId="06B49DD6" w14:textId="681A310F" w:rsidR="00B54889" w:rsidRPr="00567DEA" w:rsidRDefault="00D92462" w:rsidP="00B54889">
      <w:pPr>
        <w:spacing w:after="0" w:line="360" w:lineRule="auto"/>
        <w:rPr>
          <w:rFonts w:ascii="Effra Light" w:hAnsi="Effra Light" w:cs="Arial"/>
          <w:b/>
          <w:bCs/>
        </w:rPr>
      </w:pPr>
      <w:r w:rsidRPr="00567DEA">
        <w:rPr>
          <w:rFonts w:ascii="Effra Light" w:hAnsi="Effra Light" w:cs="Arial"/>
          <w:b/>
          <w:bCs/>
        </w:rPr>
        <w:t>Intelligente Schnittstellentechnologie setzt Meil</w:t>
      </w:r>
      <w:r w:rsidR="00F73C9F" w:rsidRPr="00567DEA">
        <w:rPr>
          <w:rFonts w:ascii="Effra Light" w:hAnsi="Effra Light" w:cs="Arial"/>
          <w:b/>
          <w:bCs/>
        </w:rPr>
        <w:t>ensteine in der Digitalisierung</w:t>
      </w:r>
    </w:p>
    <w:p w14:paraId="4FD8EDB5" w14:textId="5CFCC902" w:rsidR="00F73C9F" w:rsidRPr="00567DEA" w:rsidRDefault="00F73C9F" w:rsidP="00B54889">
      <w:pPr>
        <w:spacing w:after="0" w:line="360" w:lineRule="auto"/>
        <w:rPr>
          <w:rFonts w:ascii="Effra Light" w:hAnsi="Effra Light" w:cs="Arial"/>
          <w:bCs/>
        </w:rPr>
      </w:pPr>
      <w:r w:rsidRPr="00567DEA">
        <w:rPr>
          <w:rFonts w:ascii="Effra Light" w:hAnsi="Effra Light" w:cs="Arial"/>
          <w:bCs/>
        </w:rPr>
        <w:t xml:space="preserve">Auch </w:t>
      </w:r>
      <w:r w:rsidR="004B3571" w:rsidRPr="00567DEA">
        <w:rPr>
          <w:rFonts w:ascii="Effra Light" w:hAnsi="Effra Light" w:cs="Arial"/>
          <w:bCs/>
        </w:rPr>
        <w:t xml:space="preserve">das </w:t>
      </w:r>
      <w:r w:rsidR="007F39B8" w:rsidRPr="00567DEA">
        <w:rPr>
          <w:rFonts w:ascii="Effra Light" w:hAnsi="Effra Light" w:cs="Arial"/>
          <w:bCs/>
        </w:rPr>
        <w:t>wichtige Them</w:t>
      </w:r>
      <w:r w:rsidR="004B3571" w:rsidRPr="00567DEA">
        <w:rPr>
          <w:rFonts w:ascii="Effra Light" w:hAnsi="Effra Light" w:cs="Arial"/>
          <w:bCs/>
        </w:rPr>
        <w:t>a</w:t>
      </w:r>
      <w:r w:rsidR="007F39B8" w:rsidRPr="00567DEA">
        <w:rPr>
          <w:rFonts w:ascii="Effra Light" w:hAnsi="Effra Light" w:cs="Arial"/>
          <w:bCs/>
        </w:rPr>
        <w:t xml:space="preserve"> der Digitalisierung im Kontext von Industrie 4.0 </w:t>
      </w:r>
      <w:r w:rsidR="004B3571" w:rsidRPr="00567DEA">
        <w:rPr>
          <w:rFonts w:ascii="Effra Light" w:hAnsi="Effra Light" w:cs="Arial"/>
          <w:bCs/>
        </w:rPr>
        <w:t xml:space="preserve">kam auf der GrindingHub </w:t>
      </w:r>
      <w:r w:rsidR="007F39B8" w:rsidRPr="00567DEA">
        <w:rPr>
          <w:rFonts w:ascii="Effra Light" w:hAnsi="Effra Light" w:cs="Arial"/>
          <w:bCs/>
        </w:rPr>
        <w:t xml:space="preserve">nicht zu kurz und </w:t>
      </w:r>
      <w:r w:rsidR="00780287" w:rsidRPr="00567DEA">
        <w:rPr>
          <w:rFonts w:ascii="Effra Light" w:hAnsi="Effra Light" w:cs="Arial"/>
          <w:bCs/>
        </w:rPr>
        <w:t>wird</w:t>
      </w:r>
      <w:r w:rsidR="007F39B8" w:rsidRPr="00567DEA">
        <w:rPr>
          <w:rFonts w:ascii="Effra Light" w:hAnsi="Effra Light" w:cs="Arial"/>
          <w:bCs/>
        </w:rPr>
        <w:t xml:space="preserve"> nachfolgend exemplarisch vorgestellt. </w:t>
      </w:r>
    </w:p>
    <w:p w14:paraId="48BD6084" w14:textId="77777777" w:rsidR="006F649E" w:rsidRPr="00567DEA" w:rsidRDefault="006F649E" w:rsidP="00B54889">
      <w:pPr>
        <w:spacing w:after="0" w:line="360" w:lineRule="auto"/>
        <w:rPr>
          <w:rFonts w:ascii="Effra Light" w:hAnsi="Effra Light" w:cs="Arial"/>
          <w:bCs/>
        </w:rPr>
      </w:pPr>
    </w:p>
    <w:p w14:paraId="21D3E390" w14:textId="45D5D1E5" w:rsidR="006F649E" w:rsidRPr="00567DEA" w:rsidRDefault="006F649E" w:rsidP="006F649E">
      <w:pPr>
        <w:spacing w:after="0" w:line="360" w:lineRule="auto"/>
        <w:rPr>
          <w:rFonts w:ascii="Effra Light" w:hAnsi="Effra Light" w:cs="Arial"/>
        </w:rPr>
      </w:pPr>
      <w:r w:rsidRPr="00567DEA">
        <w:rPr>
          <w:rFonts w:ascii="Effra Light" w:hAnsi="Effra Light" w:cs="Arial"/>
        </w:rPr>
        <w:t xml:space="preserve">Die </w:t>
      </w:r>
      <w:proofErr w:type="spellStart"/>
      <w:r w:rsidRPr="00567DEA">
        <w:rPr>
          <w:rFonts w:ascii="Effra Light" w:hAnsi="Effra Light" w:cs="Arial"/>
        </w:rPr>
        <w:t>A</w:t>
      </w:r>
      <w:r w:rsidR="00C73F09" w:rsidRPr="00567DEA">
        <w:rPr>
          <w:rFonts w:ascii="Effra Light" w:hAnsi="Effra Light" w:cs="Arial"/>
        </w:rPr>
        <w:t>mada</w:t>
      </w:r>
      <w:proofErr w:type="spellEnd"/>
      <w:r w:rsidRPr="00567DEA">
        <w:rPr>
          <w:rFonts w:ascii="Effra Light" w:hAnsi="Effra Light" w:cs="Arial"/>
        </w:rPr>
        <w:t xml:space="preserve"> GmbH aus </w:t>
      </w:r>
      <w:proofErr w:type="spellStart"/>
      <w:r w:rsidRPr="00567DEA">
        <w:rPr>
          <w:rFonts w:ascii="Effra Light" w:hAnsi="Effra Light" w:cs="Arial"/>
        </w:rPr>
        <w:t>Isehara</w:t>
      </w:r>
      <w:proofErr w:type="spellEnd"/>
      <w:r w:rsidR="004B3571" w:rsidRPr="00567DEA">
        <w:rPr>
          <w:rFonts w:ascii="Effra Light" w:hAnsi="Effra Light" w:cs="Arial"/>
        </w:rPr>
        <w:t xml:space="preserve"> (Japan)</w:t>
      </w:r>
      <w:r w:rsidRPr="00567DEA">
        <w:rPr>
          <w:rFonts w:ascii="Effra Light" w:hAnsi="Effra Light" w:cs="Arial"/>
        </w:rPr>
        <w:t xml:space="preserve"> bietet Lösungen </w:t>
      </w:r>
      <w:r w:rsidR="00A4531D" w:rsidRPr="00567DEA">
        <w:rPr>
          <w:rFonts w:ascii="Effra Light" w:hAnsi="Effra Light" w:cs="Arial"/>
        </w:rPr>
        <w:t xml:space="preserve">in der </w:t>
      </w:r>
      <w:r w:rsidRPr="00567DEA">
        <w:rPr>
          <w:rFonts w:ascii="Effra Light" w:hAnsi="Effra Light" w:cs="Arial"/>
        </w:rPr>
        <w:t xml:space="preserve">visualisierten Programmierung, </w:t>
      </w:r>
      <w:r w:rsidR="00C73F09" w:rsidRPr="00567DEA">
        <w:rPr>
          <w:rFonts w:ascii="Effra Light" w:hAnsi="Effra Light" w:cs="Arial"/>
        </w:rPr>
        <w:t xml:space="preserve">für das </w:t>
      </w:r>
      <w:r w:rsidRPr="00567DEA">
        <w:rPr>
          <w:rFonts w:ascii="Effra Light" w:hAnsi="Effra Light" w:cs="Arial"/>
        </w:rPr>
        <w:t>messgesteuerte Schleifen</w:t>
      </w:r>
      <w:r w:rsidR="00A4531D" w:rsidRPr="00567DEA">
        <w:rPr>
          <w:rFonts w:ascii="Effra Light" w:hAnsi="Effra Light" w:cs="Arial"/>
        </w:rPr>
        <w:t xml:space="preserve"> und </w:t>
      </w:r>
      <w:r w:rsidR="00C73F09" w:rsidRPr="00567DEA">
        <w:rPr>
          <w:rFonts w:ascii="Effra Light" w:hAnsi="Effra Light" w:cs="Arial"/>
        </w:rPr>
        <w:t>die</w:t>
      </w:r>
      <w:r w:rsidR="0035783C" w:rsidRPr="00567DEA">
        <w:rPr>
          <w:rFonts w:ascii="Effra Light" w:hAnsi="Effra Light" w:cs="Arial"/>
        </w:rPr>
        <w:t xml:space="preserve"> </w:t>
      </w:r>
      <w:r w:rsidR="00A4531D" w:rsidRPr="00567DEA">
        <w:rPr>
          <w:rFonts w:ascii="Effra Light" w:hAnsi="Effra Light" w:cs="Arial"/>
        </w:rPr>
        <w:t>Automatisation von Schleifprozessen</w:t>
      </w:r>
      <w:r w:rsidRPr="00567DEA">
        <w:rPr>
          <w:rFonts w:ascii="Effra Light" w:hAnsi="Effra Light" w:cs="Arial"/>
        </w:rPr>
        <w:t xml:space="preserve">. Ein entscheidendes Bindeglied dafür ist das externe Programmiersystem </w:t>
      </w:r>
      <w:r w:rsidRPr="00567DEA">
        <w:rPr>
          <w:rFonts w:ascii="Effra Light" w:hAnsi="Effra Light" w:cs="Arial"/>
          <w:iCs/>
        </w:rPr>
        <w:t>CGS</w:t>
      </w:r>
      <w:r w:rsidRPr="00567DEA">
        <w:rPr>
          <w:rFonts w:ascii="Effra Light" w:hAnsi="Effra Light" w:cs="Arial"/>
        </w:rPr>
        <w:t xml:space="preserve"> (Complet Grinding Solution). Es verknüpft die Funktionen optionaler Baugruppen der CNC</w:t>
      </w:r>
      <w:r w:rsidR="004B3571" w:rsidRPr="00567DEA">
        <w:rPr>
          <w:rFonts w:ascii="Effra Light" w:hAnsi="Effra Light" w:cs="Arial"/>
        </w:rPr>
        <w:t>-</w:t>
      </w:r>
      <w:r w:rsidRPr="00567DEA">
        <w:rPr>
          <w:rFonts w:ascii="Effra Light" w:hAnsi="Effra Light" w:cs="Arial"/>
        </w:rPr>
        <w:t>Maschinen und autarker Systeme. Beginnend mit dem Einlesen von CAD</w:t>
      </w:r>
      <w:r w:rsidR="004B3571" w:rsidRPr="00567DEA">
        <w:rPr>
          <w:rFonts w:ascii="Effra Light" w:hAnsi="Effra Light" w:cs="Arial"/>
        </w:rPr>
        <w:t>-</w:t>
      </w:r>
      <w:r w:rsidRPr="00567DEA">
        <w:rPr>
          <w:rFonts w:ascii="Effra Light" w:hAnsi="Effra Light" w:cs="Arial"/>
        </w:rPr>
        <w:t>Daten wird das Werkstück als dreidimensionales Volumenmodell virtuell auf der Spannfläche der Maschine positioniert. Die zu bearbeitenden Flächen können ange</w:t>
      </w:r>
      <w:r w:rsidR="00A4531D" w:rsidRPr="00567DEA">
        <w:rPr>
          <w:rFonts w:ascii="Effra Light" w:hAnsi="Effra Light" w:cs="Arial"/>
        </w:rPr>
        <w:t>wählt werden, um sie mit einer gezielten</w:t>
      </w:r>
      <w:r w:rsidRPr="00567DEA">
        <w:rPr>
          <w:rFonts w:ascii="Effra Light" w:hAnsi="Effra Light" w:cs="Arial"/>
        </w:rPr>
        <w:t xml:space="preserve"> Schleif- und Abrichttechnologie für die jeweilige Bearbeitung zu verknüpfen. Ebenso </w:t>
      </w:r>
      <w:r w:rsidR="00E24FAD" w:rsidRPr="00567DEA">
        <w:rPr>
          <w:rFonts w:ascii="Effra Light" w:hAnsi="Effra Light" w:cs="Arial"/>
        </w:rPr>
        <w:t xml:space="preserve">lassen </w:t>
      </w:r>
      <w:r w:rsidRPr="00567DEA">
        <w:rPr>
          <w:rFonts w:ascii="Effra Light" w:hAnsi="Effra Light" w:cs="Arial"/>
        </w:rPr>
        <w:t>sich der an allen A</w:t>
      </w:r>
      <w:r w:rsidR="00C73F09" w:rsidRPr="00567DEA">
        <w:rPr>
          <w:rFonts w:ascii="Effra Light" w:hAnsi="Effra Light" w:cs="Arial"/>
        </w:rPr>
        <w:t>mada-</w:t>
      </w:r>
      <w:r w:rsidRPr="00567DEA">
        <w:rPr>
          <w:rFonts w:ascii="Effra Light" w:hAnsi="Effra Light" w:cs="Arial"/>
        </w:rPr>
        <w:t xml:space="preserve">Maschinen installierbare automatische Messtaster </w:t>
      </w:r>
      <w:r w:rsidR="00C73F09" w:rsidRPr="00567DEA">
        <w:rPr>
          <w:rFonts w:ascii="Effra Light" w:hAnsi="Effra Light" w:cs="Arial"/>
        </w:rPr>
        <w:t>und</w:t>
      </w:r>
      <w:r w:rsidRPr="00567DEA">
        <w:rPr>
          <w:rFonts w:ascii="Effra Light" w:hAnsi="Effra Light" w:cs="Arial"/>
        </w:rPr>
        <w:t xml:space="preserve"> eine Körperschall-Antastkontrolle einbinden. Die Messpositionen sind wiederum per Mausklick wählbar, um ein Schleifmessprogramm, einschließlich der Messkompensation während der Bearbeitung zu generieren. Der automatische Messtaster dient auch der Synchronisation zwischen realer Werkstückposition und virtueller Programmierung vor Beginn der Bearbeitung. Der Vorteil ist eine prozesssichere Bearbeitung mit strukturierten Programmen und eine Bedienung unabhängig von der Maschinenlaufzeit. </w:t>
      </w:r>
      <w:r w:rsidRPr="00567DEA">
        <w:rPr>
          <w:rFonts w:ascii="Effra Light" w:hAnsi="Effra Light" w:cs="Arial"/>
          <w:iCs/>
        </w:rPr>
        <w:t>CGS</w:t>
      </w:r>
      <w:r w:rsidRPr="00567DEA">
        <w:rPr>
          <w:rFonts w:ascii="Effra Light" w:hAnsi="Effra Light" w:cs="Arial"/>
        </w:rPr>
        <w:t xml:space="preserve"> bietet Lösungen von der einfachen und komplexen Bearbeitung über die </w:t>
      </w:r>
      <w:proofErr w:type="spellStart"/>
      <w:r w:rsidRPr="00567DEA">
        <w:rPr>
          <w:rFonts w:ascii="Effra Light" w:hAnsi="Effra Light" w:cs="Arial"/>
        </w:rPr>
        <w:t>Mehrfachaufspannung</w:t>
      </w:r>
      <w:proofErr w:type="spellEnd"/>
      <w:r w:rsidRPr="00567DEA">
        <w:rPr>
          <w:rFonts w:ascii="Effra Light" w:hAnsi="Effra Light" w:cs="Arial"/>
        </w:rPr>
        <w:t xml:space="preserve"> unterschiedlicher Werkstücke auf dem Bearbeitungstisch bis hin zur Einbindung von Teilapparaten für eine automatische 5-Seiten-Bearbeitung. Rüst- und Programmierzeiten verkürzen sich erheblich. Zum schnellen und cleveren Einrichten der Werkstücke gehören Teach-In-Funktionen mit Programmautomatik, ergänzt mit </w:t>
      </w:r>
      <w:proofErr w:type="spellStart"/>
      <w:r w:rsidRPr="00567DEA">
        <w:rPr>
          <w:rFonts w:ascii="Effra Light" w:hAnsi="Effra Light" w:cs="Arial"/>
        </w:rPr>
        <w:t>Körperschallsensorik</w:t>
      </w:r>
      <w:proofErr w:type="spellEnd"/>
      <w:r w:rsidRPr="00567DEA">
        <w:rPr>
          <w:rFonts w:ascii="Effra Light" w:hAnsi="Effra Light" w:cs="Arial"/>
        </w:rPr>
        <w:t xml:space="preserve">. Eingebunden im Programmiersystem </w:t>
      </w:r>
      <w:r w:rsidRPr="00567DEA">
        <w:rPr>
          <w:rFonts w:ascii="Effra Light" w:hAnsi="Effra Light" w:cs="Arial"/>
          <w:iCs/>
        </w:rPr>
        <w:t>CGS</w:t>
      </w:r>
      <w:r w:rsidRPr="00567DEA">
        <w:rPr>
          <w:rFonts w:ascii="Effra Light" w:hAnsi="Effra Light" w:cs="Arial"/>
        </w:rPr>
        <w:t xml:space="preserve"> steuert die Antastkontrolle zudem den Bearbeitungsprozess mit. Die Genauigkeit am Werkstück erfordert in der Bearbeitung keine zweite Kontrolle. Dimensionen werden direkt auf der Maschine mit einem automatischen Messtaster kontrolliert und Abweichungen, wenn nötig, automatisch kompensiert. </w:t>
      </w:r>
    </w:p>
    <w:p w14:paraId="6C41CD55" w14:textId="77777777" w:rsidR="006F649E" w:rsidRPr="00567DEA" w:rsidRDefault="006F649E" w:rsidP="006F649E">
      <w:pPr>
        <w:spacing w:after="0" w:line="360" w:lineRule="auto"/>
        <w:rPr>
          <w:rFonts w:ascii="Effra Light" w:hAnsi="Effra Light" w:cs="Arial"/>
          <w:bCs/>
        </w:rPr>
      </w:pPr>
    </w:p>
    <w:p w14:paraId="5D1EB6B3" w14:textId="29E2D9FB" w:rsidR="006F649E" w:rsidRPr="00567DEA" w:rsidRDefault="006F649E" w:rsidP="006F649E">
      <w:pPr>
        <w:spacing w:after="0" w:line="360" w:lineRule="auto"/>
        <w:rPr>
          <w:rFonts w:ascii="Effra Light" w:hAnsi="Effra Light" w:cs="Arial"/>
        </w:rPr>
      </w:pPr>
      <w:r w:rsidRPr="00567DEA">
        <w:rPr>
          <w:rFonts w:ascii="Effra Light" w:hAnsi="Effra Light" w:cs="Arial"/>
        </w:rPr>
        <w:lastRenderedPageBreak/>
        <w:t xml:space="preserve">Um die Zykluszeit zu reduzieren und dadurch die Produktivität des Schleifprozesses zu verbessern sowie laufende Maschinenkosten zu reduzieren, hat Anca </w:t>
      </w:r>
      <w:r w:rsidR="00702EBB" w:rsidRPr="00567DEA">
        <w:rPr>
          <w:rFonts w:ascii="Effra Light" w:hAnsi="Effra Light" w:cs="Arial"/>
        </w:rPr>
        <w:t xml:space="preserve">aus </w:t>
      </w:r>
      <w:r w:rsidR="00C10E63" w:rsidRPr="00567DEA">
        <w:rPr>
          <w:rFonts w:ascii="Effra Light" w:hAnsi="Effra Light" w:cs="Arial"/>
        </w:rPr>
        <w:t>Melbourne (Australien)</w:t>
      </w:r>
      <w:r w:rsidR="00702EBB" w:rsidRPr="00567DEA">
        <w:rPr>
          <w:rFonts w:ascii="Effra Light" w:hAnsi="Effra Light" w:cs="Arial"/>
        </w:rPr>
        <w:t xml:space="preserve"> </w:t>
      </w:r>
      <w:r w:rsidRPr="00567DEA">
        <w:rPr>
          <w:rFonts w:ascii="Effra Light" w:hAnsi="Effra Light" w:cs="Arial"/>
        </w:rPr>
        <w:t xml:space="preserve">die Software </w:t>
      </w:r>
      <w:proofErr w:type="spellStart"/>
      <w:r w:rsidR="00E24FAD" w:rsidRPr="00567DEA">
        <w:rPr>
          <w:rFonts w:ascii="Effra Light" w:hAnsi="Effra Light" w:cs="Arial"/>
          <w:iCs/>
        </w:rPr>
        <w:t>Toolroom</w:t>
      </w:r>
      <w:proofErr w:type="spellEnd"/>
      <w:r w:rsidR="00E24FAD" w:rsidRPr="00567DEA">
        <w:rPr>
          <w:rFonts w:ascii="Effra Light" w:hAnsi="Effra Light" w:cs="Arial"/>
          <w:iCs/>
        </w:rPr>
        <w:t xml:space="preserve"> </w:t>
      </w:r>
      <w:r w:rsidRPr="00567DEA">
        <w:rPr>
          <w:rFonts w:ascii="Effra Light" w:hAnsi="Effra Light" w:cs="Arial"/>
          <w:iCs/>
        </w:rPr>
        <w:t>RN35</w:t>
      </w:r>
      <w:r w:rsidRPr="00567DEA">
        <w:rPr>
          <w:rFonts w:ascii="Effra Light" w:hAnsi="Effra Light" w:cs="Arial"/>
        </w:rPr>
        <w:t xml:space="preserve"> entwickelt. Über dieses Programm wird der Prozess in Bezug auf Werkzeugqualität und Schleifscheibenstandzeit </w:t>
      </w:r>
      <w:r w:rsidR="00E24FAD" w:rsidRPr="00567DEA">
        <w:rPr>
          <w:rFonts w:ascii="Effra Light" w:hAnsi="Effra Light" w:cs="Arial"/>
        </w:rPr>
        <w:t>optimiert</w:t>
      </w:r>
      <w:r w:rsidRPr="00567DEA">
        <w:rPr>
          <w:rFonts w:ascii="Effra Light" w:hAnsi="Effra Light" w:cs="Arial"/>
        </w:rPr>
        <w:t>. Hierfür werden über Werkzeugsimulationsmodelle Spaltmaße berechnet und reduziert</w:t>
      </w:r>
      <w:r w:rsidR="00E24FAD" w:rsidRPr="00567DEA">
        <w:rPr>
          <w:rFonts w:ascii="Effra Light" w:hAnsi="Effra Light" w:cs="Arial"/>
        </w:rPr>
        <w:t>, um</w:t>
      </w:r>
      <w:r w:rsidR="00780287" w:rsidRPr="00567DEA">
        <w:rPr>
          <w:rFonts w:ascii="Effra Light" w:hAnsi="Effra Light" w:cs="Arial"/>
        </w:rPr>
        <w:t xml:space="preserve"> </w:t>
      </w:r>
      <w:r w:rsidRPr="00567DEA">
        <w:rPr>
          <w:rFonts w:ascii="Effra Light" w:hAnsi="Effra Light" w:cs="Arial"/>
        </w:rPr>
        <w:t xml:space="preserve">so Luftschleifzeiten </w:t>
      </w:r>
      <w:r w:rsidR="00E24FAD" w:rsidRPr="00567DEA">
        <w:rPr>
          <w:rFonts w:ascii="Effra Light" w:hAnsi="Effra Light" w:cs="Arial"/>
        </w:rPr>
        <w:t xml:space="preserve">zu </w:t>
      </w:r>
      <w:r w:rsidRPr="00567DEA">
        <w:rPr>
          <w:rFonts w:ascii="Effra Light" w:hAnsi="Effra Light" w:cs="Arial"/>
        </w:rPr>
        <w:t>minimier</w:t>
      </w:r>
      <w:r w:rsidR="00E24FAD" w:rsidRPr="00567DEA">
        <w:rPr>
          <w:rFonts w:ascii="Effra Light" w:hAnsi="Effra Light" w:cs="Arial"/>
        </w:rPr>
        <w:t>en</w:t>
      </w:r>
      <w:r w:rsidRPr="00567DEA">
        <w:rPr>
          <w:rFonts w:ascii="Effra Light" w:hAnsi="Effra Light" w:cs="Arial"/>
        </w:rPr>
        <w:t>.</w:t>
      </w:r>
    </w:p>
    <w:p w14:paraId="3271EDCC" w14:textId="77777777" w:rsidR="00E24FAD" w:rsidRPr="00567DEA" w:rsidRDefault="00E24FAD" w:rsidP="006F649E">
      <w:pPr>
        <w:spacing w:after="0" w:line="360" w:lineRule="auto"/>
        <w:rPr>
          <w:rFonts w:ascii="Effra Light" w:hAnsi="Effra Light" w:cs="Arial"/>
          <w:bCs/>
        </w:rPr>
      </w:pPr>
    </w:p>
    <w:p w14:paraId="5A17CDD8" w14:textId="773CD184" w:rsidR="00B54889" w:rsidRPr="00567DEA" w:rsidRDefault="000642EA" w:rsidP="00B54889">
      <w:pPr>
        <w:spacing w:after="0" w:line="360" w:lineRule="auto"/>
        <w:rPr>
          <w:rFonts w:ascii="Effra Light" w:hAnsi="Effra Light" w:cs="Arial"/>
        </w:rPr>
      </w:pPr>
      <w:r w:rsidRPr="00567DEA">
        <w:rPr>
          <w:rFonts w:ascii="Effra Light" w:hAnsi="Effra Light" w:cs="Arial"/>
        </w:rPr>
        <w:t xml:space="preserve">Die </w:t>
      </w:r>
      <w:r w:rsidR="00B54889" w:rsidRPr="00567DEA">
        <w:rPr>
          <w:rFonts w:ascii="Effra Light" w:hAnsi="Effra Light" w:cs="Arial"/>
          <w:iCs/>
        </w:rPr>
        <w:t>C.O.R.E</w:t>
      </w:r>
      <w:r w:rsidRPr="00567DEA">
        <w:rPr>
          <w:rFonts w:ascii="Effra Light" w:hAnsi="Effra Light" w:cs="Arial"/>
          <w:iCs/>
        </w:rPr>
        <w:t>-Technologie</w:t>
      </w:r>
      <w:r w:rsidR="00B54889" w:rsidRPr="00567DEA">
        <w:rPr>
          <w:rFonts w:ascii="Effra Light" w:hAnsi="Effra Light" w:cs="Arial"/>
        </w:rPr>
        <w:t xml:space="preserve"> </w:t>
      </w:r>
      <w:r w:rsidRPr="00567DEA">
        <w:rPr>
          <w:rFonts w:ascii="Effra Light" w:hAnsi="Effra Light" w:cs="Arial"/>
        </w:rPr>
        <w:t>(</w:t>
      </w:r>
      <w:r w:rsidR="00B54889" w:rsidRPr="00567DEA">
        <w:rPr>
          <w:rFonts w:ascii="Effra Light" w:hAnsi="Effra Light" w:cs="Arial"/>
        </w:rPr>
        <w:t xml:space="preserve">Customer </w:t>
      </w:r>
      <w:proofErr w:type="spellStart"/>
      <w:r w:rsidR="00B54889" w:rsidRPr="00567DEA">
        <w:rPr>
          <w:rFonts w:ascii="Effra Light" w:hAnsi="Effra Light" w:cs="Arial"/>
        </w:rPr>
        <w:t>Oriented</w:t>
      </w:r>
      <w:proofErr w:type="spellEnd"/>
      <w:r w:rsidR="00B54889" w:rsidRPr="00567DEA">
        <w:rPr>
          <w:rFonts w:ascii="Effra Light" w:hAnsi="Effra Light" w:cs="Arial"/>
        </w:rPr>
        <w:t xml:space="preserve"> Revolution</w:t>
      </w:r>
      <w:r w:rsidRPr="00567DEA">
        <w:rPr>
          <w:rFonts w:ascii="Effra Light" w:hAnsi="Effra Light" w:cs="Arial"/>
        </w:rPr>
        <w:t>)</w:t>
      </w:r>
      <w:r w:rsidR="00B54889" w:rsidRPr="00567DEA">
        <w:rPr>
          <w:rFonts w:ascii="Effra Light" w:hAnsi="Effra Light" w:cs="Arial"/>
        </w:rPr>
        <w:t xml:space="preserve"> ist ein innovatives Betriebssystem, dass die United Grinding Group für </w:t>
      </w:r>
      <w:r w:rsidRPr="00567DEA">
        <w:rPr>
          <w:rFonts w:ascii="Effra Light" w:hAnsi="Effra Light" w:cs="Arial"/>
        </w:rPr>
        <w:t>i</w:t>
      </w:r>
      <w:r w:rsidR="00B54889" w:rsidRPr="00567DEA">
        <w:rPr>
          <w:rFonts w:ascii="Effra Light" w:hAnsi="Effra Light" w:cs="Arial"/>
        </w:rPr>
        <w:t xml:space="preserve">hre Maschinen entwickelt </w:t>
      </w:r>
      <w:r w:rsidR="0027781F" w:rsidRPr="00567DEA">
        <w:rPr>
          <w:rFonts w:ascii="Effra Light" w:hAnsi="Effra Light" w:cs="Arial"/>
        </w:rPr>
        <w:t xml:space="preserve">und auf der GrindingHub erstmals im deutschsprachigen Raum vorgestellt </w:t>
      </w:r>
      <w:r w:rsidR="00B54889" w:rsidRPr="00567DEA">
        <w:rPr>
          <w:rFonts w:ascii="Effra Light" w:hAnsi="Effra Light" w:cs="Arial"/>
        </w:rPr>
        <w:t xml:space="preserve">hat. Durch die einheitliche Software-Architektur ist ein Datenaustausch der Maschinen untereinander problemlos möglich. </w:t>
      </w:r>
      <w:r w:rsidR="00E24FAD" w:rsidRPr="00567DEA">
        <w:rPr>
          <w:rFonts w:ascii="Effra Light" w:hAnsi="Effra Light" w:cs="Arial"/>
        </w:rPr>
        <w:t>Und d</w:t>
      </w:r>
      <w:r w:rsidR="00B54889" w:rsidRPr="00567DEA">
        <w:rPr>
          <w:rFonts w:ascii="Effra Light" w:hAnsi="Effra Light" w:cs="Arial"/>
        </w:rPr>
        <w:t xml:space="preserve">ank der eingebauten </w:t>
      </w:r>
      <w:proofErr w:type="spellStart"/>
      <w:r w:rsidR="00B54889" w:rsidRPr="00567DEA">
        <w:rPr>
          <w:rFonts w:ascii="Effra Light" w:hAnsi="Effra Light" w:cs="Arial"/>
        </w:rPr>
        <w:t>umati</w:t>
      </w:r>
      <w:proofErr w:type="spellEnd"/>
      <w:r w:rsidR="00B54889" w:rsidRPr="00567DEA">
        <w:rPr>
          <w:rFonts w:ascii="Effra Light" w:hAnsi="Effra Light" w:cs="Arial"/>
        </w:rPr>
        <w:t>-Schnittstelle gelingt das auch mit Drittsystemen. Zusätzlich bietet das Betriebssystem Zugang zu den United Grinding Digital Solutions-Produkten</w:t>
      </w:r>
      <w:r w:rsidRPr="00567DEA">
        <w:rPr>
          <w:rFonts w:ascii="Effra Light" w:hAnsi="Effra Light" w:cs="Arial"/>
        </w:rPr>
        <w:t>,</w:t>
      </w:r>
      <w:r w:rsidR="00B54889" w:rsidRPr="00567DEA">
        <w:rPr>
          <w:rFonts w:ascii="Effra Light" w:hAnsi="Effra Light" w:cs="Arial"/>
        </w:rPr>
        <w:t xml:space="preserve"> ohne dass eine zusätzliche Hardware installiert werden muss. </w:t>
      </w:r>
      <w:r w:rsidR="00E24FAD" w:rsidRPr="00567DEA">
        <w:rPr>
          <w:rFonts w:ascii="Effra Light" w:hAnsi="Effra Light" w:cs="Arial"/>
        </w:rPr>
        <w:t>Nicht zuletzt</w:t>
      </w:r>
      <w:r w:rsidR="00B54889" w:rsidRPr="00567DEA">
        <w:rPr>
          <w:rFonts w:ascii="Effra Light" w:hAnsi="Effra Light" w:cs="Arial"/>
        </w:rPr>
        <w:t xml:space="preserve"> schafft C.O.R.E die technische Basis für </w:t>
      </w:r>
      <w:r w:rsidRPr="00567DEA">
        <w:rPr>
          <w:rFonts w:ascii="Effra Light" w:hAnsi="Effra Light" w:cs="Arial"/>
        </w:rPr>
        <w:t xml:space="preserve">den Anschluss an das </w:t>
      </w:r>
      <w:proofErr w:type="spellStart"/>
      <w:r w:rsidR="00B54889" w:rsidRPr="00567DEA">
        <w:rPr>
          <w:rFonts w:ascii="Effra Light" w:hAnsi="Effra Light" w:cs="Arial"/>
        </w:rPr>
        <w:t>I</w:t>
      </w:r>
      <w:r w:rsidR="007627D7" w:rsidRPr="00567DEA">
        <w:rPr>
          <w:rFonts w:ascii="Effra Light" w:hAnsi="Effra Light" w:cs="Arial"/>
        </w:rPr>
        <w:t>I</w:t>
      </w:r>
      <w:r w:rsidR="00B54889" w:rsidRPr="00567DEA">
        <w:rPr>
          <w:rFonts w:ascii="Effra Light" w:hAnsi="Effra Light" w:cs="Arial"/>
        </w:rPr>
        <w:t>oT</w:t>
      </w:r>
      <w:proofErr w:type="spellEnd"/>
      <w:r w:rsidR="00B54889" w:rsidRPr="00567DEA">
        <w:rPr>
          <w:rFonts w:ascii="Effra Light" w:hAnsi="Effra Light" w:cs="Arial"/>
        </w:rPr>
        <w:t xml:space="preserve">, </w:t>
      </w:r>
      <w:r w:rsidRPr="00567DEA">
        <w:rPr>
          <w:rFonts w:ascii="Effra Light" w:hAnsi="Effra Light" w:cs="Arial"/>
        </w:rPr>
        <w:t xml:space="preserve">unterschiedliche </w:t>
      </w:r>
      <w:r w:rsidR="00B54889" w:rsidRPr="00567DEA">
        <w:rPr>
          <w:rFonts w:ascii="Effra Light" w:hAnsi="Effra Light" w:cs="Arial"/>
        </w:rPr>
        <w:t xml:space="preserve">Datenanwendungen und eine einheitliche Bedienung. </w:t>
      </w:r>
      <w:r w:rsidR="00E24FAD" w:rsidRPr="00567DEA">
        <w:rPr>
          <w:rFonts w:ascii="Effra Light" w:hAnsi="Effra Light" w:cs="Arial"/>
        </w:rPr>
        <w:t xml:space="preserve">Mit </w:t>
      </w:r>
      <w:r w:rsidR="00B54889" w:rsidRPr="00567DEA">
        <w:rPr>
          <w:rFonts w:ascii="Effra Light" w:hAnsi="Effra Light" w:cs="Arial"/>
        </w:rPr>
        <w:t>selbsterklärende</w:t>
      </w:r>
      <w:r w:rsidR="00E24FAD" w:rsidRPr="00567DEA">
        <w:rPr>
          <w:rFonts w:ascii="Effra Light" w:hAnsi="Effra Light" w:cs="Arial"/>
        </w:rPr>
        <w:t>n</w:t>
      </w:r>
      <w:r w:rsidR="00B54889" w:rsidRPr="00567DEA">
        <w:rPr>
          <w:rFonts w:ascii="Effra Light" w:hAnsi="Effra Light" w:cs="Arial"/>
        </w:rPr>
        <w:t xml:space="preserve"> Icons erfolgt die Navigation durch das Maschinenmenü und die Prozessschritte einfach und schnell. Dem Anwender wird ein modernes und übersichtliches Mul</w:t>
      </w:r>
      <w:r w:rsidRPr="00567DEA">
        <w:rPr>
          <w:rFonts w:ascii="Effra Light" w:hAnsi="Effra Light" w:cs="Arial"/>
        </w:rPr>
        <w:t>ti</w:t>
      </w:r>
      <w:r w:rsidR="00B54889" w:rsidRPr="00567DEA">
        <w:rPr>
          <w:rFonts w:ascii="Effra Light" w:hAnsi="Effra Light" w:cs="Arial"/>
        </w:rPr>
        <w:t xml:space="preserve">touchdisplay geboten, </w:t>
      </w:r>
      <w:r w:rsidR="00215E9A" w:rsidRPr="00567DEA">
        <w:rPr>
          <w:rFonts w:ascii="Effra Light" w:hAnsi="Effra Light" w:cs="Arial"/>
        </w:rPr>
        <w:t>da</w:t>
      </w:r>
      <w:r w:rsidR="00B54889" w:rsidRPr="00567DEA">
        <w:rPr>
          <w:rFonts w:ascii="Effra Light" w:hAnsi="Effra Light" w:cs="Arial"/>
        </w:rPr>
        <w:t xml:space="preserve">s weitestgehend auf Tasten verzichtet. Die </w:t>
      </w:r>
      <w:r w:rsidR="00702EBB" w:rsidRPr="00567DEA">
        <w:rPr>
          <w:rFonts w:ascii="Effra Light" w:hAnsi="Effra Light" w:cs="Arial"/>
        </w:rPr>
        <w:t xml:space="preserve">gesamte </w:t>
      </w:r>
      <w:r w:rsidR="00B54889" w:rsidRPr="00567DEA">
        <w:rPr>
          <w:rFonts w:ascii="Effra Light" w:hAnsi="Effra Light" w:cs="Arial"/>
        </w:rPr>
        <w:t xml:space="preserve">Bedienoberfläche lässt sich frei und individuell konfigurieren. Ein </w:t>
      </w:r>
      <w:r w:rsidRPr="00567DEA">
        <w:rPr>
          <w:rFonts w:ascii="Effra Light" w:hAnsi="Effra Light" w:cs="Arial"/>
        </w:rPr>
        <w:t xml:space="preserve">automatisiertes </w:t>
      </w:r>
      <w:r w:rsidR="00B54889" w:rsidRPr="00567DEA">
        <w:rPr>
          <w:rFonts w:ascii="Effra Light" w:hAnsi="Effra Light" w:cs="Arial"/>
        </w:rPr>
        <w:t>Abrufen der eingestellten Konfiguration wird über einen RFID-Chip</w:t>
      </w:r>
      <w:r w:rsidR="00D92462" w:rsidRPr="00567DEA">
        <w:rPr>
          <w:rFonts w:ascii="Effra Light" w:hAnsi="Effra Light" w:cs="Arial"/>
        </w:rPr>
        <w:t xml:space="preserve"> realisiert</w:t>
      </w:r>
      <w:r w:rsidR="00B54889" w:rsidRPr="00567DEA">
        <w:rPr>
          <w:rFonts w:ascii="Effra Light" w:hAnsi="Effra Light" w:cs="Arial"/>
        </w:rPr>
        <w:t xml:space="preserve">. Vorteile wie </w:t>
      </w:r>
      <w:r w:rsidR="00E2761C" w:rsidRPr="00567DEA">
        <w:rPr>
          <w:rFonts w:ascii="Effra Light" w:hAnsi="Effra Light" w:cs="Arial"/>
        </w:rPr>
        <w:t>die</w:t>
      </w:r>
      <w:r w:rsidR="00B54889" w:rsidRPr="00567DEA">
        <w:rPr>
          <w:rFonts w:ascii="Effra Light" w:hAnsi="Effra Light" w:cs="Arial"/>
        </w:rPr>
        <w:t xml:space="preserve"> einheitliche </w:t>
      </w:r>
      <w:r w:rsidR="00E2761C" w:rsidRPr="00567DEA">
        <w:rPr>
          <w:rFonts w:ascii="Effra Light" w:hAnsi="Effra Light" w:cs="Arial"/>
        </w:rPr>
        <w:t>Anwenderschnittstelle</w:t>
      </w:r>
      <w:r w:rsidR="00B54889" w:rsidRPr="00567DEA">
        <w:rPr>
          <w:rFonts w:ascii="Effra Light" w:hAnsi="Effra Light" w:cs="Arial"/>
        </w:rPr>
        <w:t xml:space="preserve"> verkürz</w:t>
      </w:r>
      <w:r w:rsidRPr="00567DEA">
        <w:rPr>
          <w:rFonts w:ascii="Effra Light" w:hAnsi="Effra Light" w:cs="Arial"/>
        </w:rPr>
        <w:t>en</w:t>
      </w:r>
      <w:r w:rsidR="00B54889" w:rsidRPr="00567DEA">
        <w:rPr>
          <w:rFonts w:ascii="Effra Light" w:hAnsi="Effra Light" w:cs="Arial"/>
        </w:rPr>
        <w:t xml:space="preserve"> die Einarbeitungszeit. Auch eine rollenspezifische Oberfläche </w:t>
      </w:r>
      <w:r w:rsidR="00215E9A" w:rsidRPr="00567DEA">
        <w:rPr>
          <w:rFonts w:ascii="Effra Light" w:hAnsi="Effra Light" w:cs="Arial"/>
        </w:rPr>
        <w:t xml:space="preserve">vermeidet </w:t>
      </w:r>
      <w:r w:rsidR="00B54889" w:rsidRPr="00567DEA">
        <w:rPr>
          <w:rFonts w:ascii="Effra Light" w:hAnsi="Effra Light" w:cs="Arial"/>
        </w:rPr>
        <w:t xml:space="preserve">Fehler und erhöht die Effizienz beim Programmieren. Eine integrierte Frontkamera und ein Bluetooth-Headset ermöglichen einen schnellen und </w:t>
      </w:r>
      <w:r w:rsidRPr="00567DEA">
        <w:rPr>
          <w:rFonts w:ascii="Effra Light" w:hAnsi="Effra Light" w:cs="Arial"/>
        </w:rPr>
        <w:t xml:space="preserve">direkten </w:t>
      </w:r>
      <w:r w:rsidR="00B54889" w:rsidRPr="00567DEA">
        <w:rPr>
          <w:rFonts w:ascii="Effra Light" w:hAnsi="Effra Light" w:cs="Arial"/>
        </w:rPr>
        <w:t>Austausch von Informationen in Echtzeit.</w:t>
      </w:r>
    </w:p>
    <w:p w14:paraId="1D790E21" w14:textId="77777777" w:rsidR="00702EBB" w:rsidRPr="00567DEA" w:rsidRDefault="00702EBB" w:rsidP="00B54889">
      <w:pPr>
        <w:spacing w:after="0" w:line="360" w:lineRule="auto"/>
        <w:rPr>
          <w:rFonts w:ascii="Effra Light" w:hAnsi="Effra Light" w:cs="Arial"/>
        </w:rPr>
      </w:pPr>
    </w:p>
    <w:p w14:paraId="396A71AE" w14:textId="043771B2"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Die neue Schleifsoftware </w:t>
      </w:r>
      <w:r w:rsidRPr="00567DEA">
        <w:rPr>
          <w:rFonts w:ascii="Effra Light" w:hAnsi="Effra Light" w:cs="Arial"/>
          <w:iCs/>
        </w:rPr>
        <w:t>Multigrind</w:t>
      </w:r>
      <w:r w:rsidRPr="00567DEA">
        <w:rPr>
          <w:rFonts w:ascii="Effra Light" w:hAnsi="Effra Light" w:cs="Arial"/>
        </w:rPr>
        <w:t xml:space="preserve"> Horizon von Haas lässt sich im eigenen Unternehmensnetzwerk vernetzen und intuitiv über Tablet, Laptop oder </w:t>
      </w:r>
      <w:r w:rsidR="00702EBB" w:rsidRPr="00567DEA">
        <w:rPr>
          <w:rFonts w:ascii="Effra Light" w:hAnsi="Effra Light" w:cs="Arial"/>
        </w:rPr>
        <w:t xml:space="preserve">Smartphone </w:t>
      </w:r>
      <w:r w:rsidRPr="00567DEA">
        <w:rPr>
          <w:rFonts w:ascii="Effra Light" w:hAnsi="Effra Light" w:cs="Arial"/>
        </w:rPr>
        <w:t xml:space="preserve">ausführen. Die Datengrundlage wird hier durch Parametrisierung, Templates und ERP-Informationen gebildet. Die einfache Programmierung </w:t>
      </w:r>
      <w:r w:rsidR="00215E9A" w:rsidRPr="00567DEA">
        <w:rPr>
          <w:rFonts w:ascii="Effra Light" w:hAnsi="Effra Light" w:cs="Arial"/>
        </w:rPr>
        <w:t xml:space="preserve">ermöglicht </w:t>
      </w:r>
      <w:r w:rsidRPr="00567DEA">
        <w:rPr>
          <w:rFonts w:ascii="Effra Light" w:hAnsi="Effra Light" w:cs="Arial"/>
        </w:rPr>
        <w:t>ein</w:t>
      </w:r>
      <w:r w:rsidR="00215E9A" w:rsidRPr="00567DEA">
        <w:rPr>
          <w:rFonts w:ascii="Effra Light" w:hAnsi="Effra Light" w:cs="Arial"/>
        </w:rPr>
        <w:t>en</w:t>
      </w:r>
      <w:r w:rsidRPr="00567DEA">
        <w:rPr>
          <w:rFonts w:ascii="Effra Light" w:hAnsi="Effra Light" w:cs="Arial"/>
        </w:rPr>
        <w:t xml:space="preserve"> schnelle</w:t>
      </w:r>
      <w:r w:rsidR="00215E9A" w:rsidRPr="00567DEA">
        <w:rPr>
          <w:rFonts w:ascii="Effra Light" w:hAnsi="Effra Light" w:cs="Arial"/>
        </w:rPr>
        <w:t>n</w:t>
      </w:r>
      <w:r w:rsidRPr="00567DEA">
        <w:rPr>
          <w:rFonts w:ascii="Effra Light" w:hAnsi="Effra Light" w:cs="Arial"/>
        </w:rPr>
        <w:t xml:space="preserve"> Produktionswechsel. Zusätzliche Performance, schneller Service, aktuelle Updates, physikalische Informationen, Sicherheitshinweise, Prozessparameter und </w:t>
      </w:r>
      <w:r w:rsidR="0027781F" w:rsidRPr="00567DEA">
        <w:rPr>
          <w:rFonts w:ascii="Effra Light" w:hAnsi="Effra Light" w:cs="Arial"/>
        </w:rPr>
        <w:t>W</w:t>
      </w:r>
      <w:r w:rsidRPr="00567DEA">
        <w:rPr>
          <w:rFonts w:ascii="Effra Light" w:hAnsi="Effra Light" w:cs="Arial"/>
        </w:rPr>
        <w:t xml:space="preserve">eiteres kann auf Wunsch von einer Cloud abgerufen </w:t>
      </w:r>
      <w:r w:rsidRPr="00567DEA">
        <w:rPr>
          <w:rFonts w:ascii="Effra Light" w:hAnsi="Effra Light" w:cs="Arial"/>
        </w:rPr>
        <w:lastRenderedPageBreak/>
        <w:t>werden</w:t>
      </w:r>
      <w:r w:rsidR="00D92462" w:rsidRPr="00567DEA">
        <w:rPr>
          <w:rFonts w:ascii="Effra Light" w:hAnsi="Effra Light" w:cs="Arial"/>
        </w:rPr>
        <w:t>. Verantwortlich für all diese softwarebasierten Lösungen ist</w:t>
      </w:r>
      <w:r w:rsidRPr="00567DEA">
        <w:rPr>
          <w:rFonts w:ascii="Effra Light" w:hAnsi="Effra Light" w:cs="Arial"/>
        </w:rPr>
        <w:t xml:space="preserve"> </w:t>
      </w:r>
      <w:proofErr w:type="spellStart"/>
      <w:r w:rsidRPr="00567DEA">
        <w:rPr>
          <w:rFonts w:ascii="Effra Light" w:hAnsi="Effra Light" w:cs="Arial"/>
          <w:iCs/>
        </w:rPr>
        <w:t>Multimation</w:t>
      </w:r>
      <w:proofErr w:type="spellEnd"/>
      <w:r w:rsidR="005F63D2" w:rsidRPr="00567DEA">
        <w:rPr>
          <w:rFonts w:ascii="Effra Light" w:hAnsi="Effra Light" w:cs="Arial"/>
        </w:rPr>
        <w:t xml:space="preserve"> –</w:t>
      </w:r>
      <w:r w:rsidR="00D92462" w:rsidRPr="00567DEA">
        <w:rPr>
          <w:rFonts w:ascii="Effra Light" w:hAnsi="Effra Light" w:cs="Arial"/>
        </w:rPr>
        <w:t xml:space="preserve"> eine</w:t>
      </w:r>
      <w:r w:rsidRPr="00567DEA">
        <w:rPr>
          <w:rFonts w:ascii="Effra Light" w:hAnsi="Effra Light" w:cs="Arial"/>
        </w:rPr>
        <w:t xml:space="preserve"> von Haas </w:t>
      </w:r>
      <w:r w:rsidR="00D92462" w:rsidRPr="00567DEA">
        <w:rPr>
          <w:rFonts w:ascii="Effra Light" w:hAnsi="Effra Light" w:cs="Arial"/>
        </w:rPr>
        <w:t>entwickelte Software</w:t>
      </w:r>
      <w:r w:rsidR="00702EBB" w:rsidRPr="00567DEA">
        <w:rPr>
          <w:rFonts w:ascii="Effra Light" w:hAnsi="Effra Light" w:cs="Arial"/>
        </w:rPr>
        <w:t>,</w:t>
      </w:r>
      <w:r w:rsidR="00D92462" w:rsidRPr="00567DEA">
        <w:rPr>
          <w:rFonts w:ascii="Effra Light" w:hAnsi="Effra Light" w:cs="Arial"/>
        </w:rPr>
        <w:t xml:space="preserve"> die </w:t>
      </w:r>
      <w:r w:rsidRPr="00567DEA">
        <w:rPr>
          <w:rFonts w:ascii="Effra Light" w:hAnsi="Effra Light" w:cs="Arial"/>
        </w:rPr>
        <w:t>manuelle und automatische Workflows ganz nach Kundenanforderung ohne Verlust von Prozesszeiten umsetz</w:t>
      </w:r>
      <w:r w:rsidR="00215E9A" w:rsidRPr="00567DEA">
        <w:rPr>
          <w:rFonts w:ascii="Effra Light" w:hAnsi="Effra Light" w:cs="Arial"/>
        </w:rPr>
        <w:t>t</w:t>
      </w:r>
      <w:r w:rsidRPr="00567DEA">
        <w:rPr>
          <w:rFonts w:ascii="Effra Light" w:hAnsi="Effra Light" w:cs="Arial"/>
        </w:rPr>
        <w:t>. Durch die Schnittstelle ins kundenindividuelle Unternehmensnetzwerk ist es möglich</w:t>
      </w:r>
      <w:r w:rsidR="00215E9A" w:rsidRPr="00567DEA">
        <w:rPr>
          <w:rFonts w:ascii="Effra Light" w:hAnsi="Effra Light" w:cs="Arial"/>
        </w:rPr>
        <w:t>,</w:t>
      </w:r>
      <w:r w:rsidRPr="00567DEA">
        <w:rPr>
          <w:rFonts w:ascii="Effra Light" w:hAnsi="Effra Light" w:cs="Arial"/>
        </w:rPr>
        <w:t xml:space="preserve"> den gesamten Fertigungsprozess abzubilden und zu steuern. Prozesskomponenten wie manuelles Scannen, Automationslösungen, Reinigungsanlagen oder Beschriftungsmaschine </w:t>
      </w:r>
      <w:r w:rsidR="0027781F" w:rsidRPr="00567DEA">
        <w:rPr>
          <w:rFonts w:ascii="Effra Light" w:hAnsi="Effra Light" w:cs="Arial"/>
        </w:rPr>
        <w:t xml:space="preserve">und </w:t>
      </w:r>
      <w:r w:rsidR="005F63D2" w:rsidRPr="00567DEA">
        <w:rPr>
          <w:rFonts w:ascii="Effra Light" w:hAnsi="Effra Light" w:cs="Arial"/>
        </w:rPr>
        <w:t>v</w:t>
      </w:r>
      <w:r w:rsidR="0027781F" w:rsidRPr="00567DEA">
        <w:rPr>
          <w:rFonts w:ascii="Effra Light" w:hAnsi="Effra Light" w:cs="Arial"/>
        </w:rPr>
        <w:t>ieles mehr</w:t>
      </w:r>
      <w:r w:rsidRPr="00567DEA">
        <w:rPr>
          <w:rFonts w:ascii="Effra Light" w:hAnsi="Effra Light" w:cs="Arial"/>
        </w:rPr>
        <w:t xml:space="preserve"> können digital beliebig aus</w:t>
      </w:r>
      <w:r w:rsidR="00702EBB" w:rsidRPr="00567DEA">
        <w:rPr>
          <w:rFonts w:ascii="Effra Light" w:hAnsi="Effra Light" w:cs="Arial"/>
        </w:rPr>
        <w:t>-</w:t>
      </w:r>
      <w:r w:rsidRPr="00567DEA">
        <w:rPr>
          <w:rFonts w:ascii="Effra Light" w:hAnsi="Effra Light" w:cs="Arial"/>
        </w:rPr>
        <w:t xml:space="preserve"> und eingebaut werden. Einzelne Prozesskomponenten </w:t>
      </w:r>
      <w:r w:rsidR="0027781F" w:rsidRPr="00567DEA">
        <w:rPr>
          <w:rFonts w:ascii="Effra Light" w:hAnsi="Effra Light" w:cs="Arial"/>
        </w:rPr>
        <w:t>können Anwender</w:t>
      </w:r>
      <w:r w:rsidRPr="00567DEA">
        <w:rPr>
          <w:rFonts w:ascii="Effra Light" w:hAnsi="Effra Light" w:cs="Arial"/>
        </w:rPr>
        <w:t xml:space="preserve"> mit </w:t>
      </w:r>
      <w:proofErr w:type="spellStart"/>
      <w:r w:rsidRPr="00567DEA">
        <w:rPr>
          <w:rFonts w:ascii="Effra Light" w:hAnsi="Effra Light" w:cs="Arial"/>
        </w:rPr>
        <w:t>Mul</w:t>
      </w:r>
      <w:r w:rsidR="0027781F" w:rsidRPr="00567DEA">
        <w:rPr>
          <w:rFonts w:ascii="Effra Light" w:hAnsi="Effra Light" w:cs="Arial"/>
        </w:rPr>
        <w:t>ti</w:t>
      </w:r>
      <w:r w:rsidRPr="00567DEA">
        <w:rPr>
          <w:rFonts w:ascii="Effra Light" w:hAnsi="Effra Light" w:cs="Arial"/>
        </w:rPr>
        <w:t>mation</w:t>
      </w:r>
      <w:proofErr w:type="spellEnd"/>
      <w:r w:rsidRPr="00567DEA">
        <w:rPr>
          <w:rFonts w:ascii="Effra Light" w:hAnsi="Effra Light" w:cs="Arial"/>
        </w:rPr>
        <w:t xml:space="preserve"> im Störungsfall umgehen und nach der Behebung de</w:t>
      </w:r>
      <w:r w:rsidR="0027781F" w:rsidRPr="00567DEA">
        <w:rPr>
          <w:rFonts w:ascii="Effra Light" w:hAnsi="Effra Light" w:cs="Arial"/>
        </w:rPr>
        <w:t xml:space="preserve">s Fehlers </w:t>
      </w:r>
      <w:r w:rsidRPr="00567DEA">
        <w:rPr>
          <w:rFonts w:ascii="Effra Light" w:hAnsi="Effra Light" w:cs="Arial"/>
        </w:rPr>
        <w:t>wieder ansteuern. Dadurch lässt sich</w:t>
      </w:r>
      <w:r w:rsidR="00D92462" w:rsidRPr="00567DEA">
        <w:rPr>
          <w:rFonts w:ascii="Effra Light" w:hAnsi="Effra Light" w:cs="Arial"/>
        </w:rPr>
        <w:t xml:space="preserve"> </w:t>
      </w:r>
      <w:r w:rsidR="00215E9A" w:rsidRPr="00567DEA">
        <w:rPr>
          <w:rFonts w:ascii="Effra Light" w:hAnsi="Effra Light" w:cs="Arial"/>
        </w:rPr>
        <w:t>die</w:t>
      </w:r>
      <w:r w:rsidRPr="00567DEA">
        <w:rPr>
          <w:rFonts w:ascii="Effra Light" w:hAnsi="Effra Light" w:cs="Arial"/>
        </w:rPr>
        <w:t xml:space="preserve"> Downtime </w:t>
      </w:r>
      <w:r w:rsidR="00215E9A" w:rsidRPr="00567DEA">
        <w:rPr>
          <w:rFonts w:ascii="Effra Light" w:hAnsi="Effra Light" w:cs="Arial"/>
        </w:rPr>
        <w:t>deutlich reduzieren.</w:t>
      </w:r>
    </w:p>
    <w:p w14:paraId="4A168EB5" w14:textId="77777777" w:rsidR="00B54889" w:rsidRPr="00567DEA" w:rsidRDefault="00B54889" w:rsidP="00B54889">
      <w:pPr>
        <w:spacing w:after="0" w:line="360" w:lineRule="auto"/>
        <w:rPr>
          <w:rFonts w:ascii="Effra Light" w:hAnsi="Effra Light" w:cs="Arial"/>
        </w:rPr>
      </w:pPr>
    </w:p>
    <w:p w14:paraId="38EA9030" w14:textId="015372A0" w:rsidR="00B54889" w:rsidRPr="00567DEA" w:rsidRDefault="000862C9" w:rsidP="00B54889">
      <w:pPr>
        <w:spacing w:after="0" w:line="360" w:lineRule="auto"/>
        <w:rPr>
          <w:rFonts w:ascii="Effra Light" w:hAnsi="Effra Light" w:cs="Arial"/>
          <w:b/>
          <w:bCs/>
        </w:rPr>
      </w:pPr>
      <w:r w:rsidRPr="00567DEA">
        <w:rPr>
          <w:rFonts w:ascii="Effra Light" w:hAnsi="Effra Light" w:cs="Arial"/>
          <w:b/>
          <w:bCs/>
        </w:rPr>
        <w:t xml:space="preserve">Verkürzte Durchlaufzeiten </w:t>
      </w:r>
      <w:r w:rsidR="00C10E63" w:rsidRPr="00567DEA">
        <w:rPr>
          <w:rFonts w:ascii="Effra Light" w:hAnsi="Effra Light" w:cs="Arial"/>
          <w:b/>
          <w:bCs/>
        </w:rPr>
        <w:t>dank</w:t>
      </w:r>
      <w:r w:rsidRPr="00567DEA">
        <w:rPr>
          <w:rFonts w:ascii="Effra Light" w:hAnsi="Effra Light" w:cs="Arial"/>
          <w:b/>
          <w:bCs/>
        </w:rPr>
        <w:t xml:space="preserve"> eine</w:t>
      </w:r>
      <w:r w:rsidR="00C10E63" w:rsidRPr="00567DEA">
        <w:rPr>
          <w:rFonts w:ascii="Effra Light" w:hAnsi="Effra Light" w:cs="Arial"/>
          <w:b/>
          <w:bCs/>
        </w:rPr>
        <w:t>s</w:t>
      </w:r>
      <w:r w:rsidRPr="00567DEA">
        <w:rPr>
          <w:rFonts w:ascii="Effra Light" w:hAnsi="Effra Light" w:cs="Arial"/>
          <w:b/>
          <w:bCs/>
        </w:rPr>
        <w:t xml:space="preserve"> hohen </w:t>
      </w:r>
      <w:r w:rsidR="00B54889" w:rsidRPr="00567DEA">
        <w:rPr>
          <w:rFonts w:ascii="Effra Light" w:hAnsi="Effra Light" w:cs="Arial"/>
          <w:b/>
          <w:bCs/>
        </w:rPr>
        <w:t>Automatisierung</w:t>
      </w:r>
      <w:r w:rsidRPr="00567DEA">
        <w:rPr>
          <w:rFonts w:ascii="Effra Light" w:hAnsi="Effra Light" w:cs="Arial"/>
          <w:b/>
          <w:bCs/>
        </w:rPr>
        <w:t>sgrad</w:t>
      </w:r>
      <w:r w:rsidR="00C10E63" w:rsidRPr="00567DEA">
        <w:rPr>
          <w:rFonts w:ascii="Effra Light" w:hAnsi="Effra Light" w:cs="Arial"/>
          <w:b/>
          <w:bCs/>
        </w:rPr>
        <w:t>s</w:t>
      </w:r>
    </w:p>
    <w:p w14:paraId="7C81C69D" w14:textId="2A9F3981" w:rsidR="007F39B8" w:rsidRPr="00567DEA" w:rsidRDefault="007F39B8" w:rsidP="00B54889">
      <w:pPr>
        <w:spacing w:after="0" w:line="360" w:lineRule="auto"/>
        <w:rPr>
          <w:rFonts w:ascii="Effra Light" w:hAnsi="Effra Light" w:cs="Arial"/>
          <w:bCs/>
        </w:rPr>
      </w:pPr>
      <w:r w:rsidRPr="00567DEA">
        <w:rPr>
          <w:rFonts w:ascii="Effra Light" w:hAnsi="Effra Light" w:cs="Arial"/>
          <w:bCs/>
        </w:rPr>
        <w:t>Ein weiterer Trend</w:t>
      </w:r>
      <w:r w:rsidR="00702EBB" w:rsidRPr="00567DEA">
        <w:rPr>
          <w:rFonts w:ascii="Effra Light" w:hAnsi="Effra Light" w:cs="Arial"/>
          <w:bCs/>
        </w:rPr>
        <w:t>,</w:t>
      </w:r>
      <w:r w:rsidRPr="00567DEA">
        <w:rPr>
          <w:rFonts w:ascii="Effra Light" w:hAnsi="Effra Light" w:cs="Arial"/>
          <w:bCs/>
        </w:rPr>
        <w:t xml:space="preserve"> der sich auch schon vor Industrie 4.0 im produzierenden Gewerbe abgezeichnet hat</w:t>
      </w:r>
      <w:r w:rsidR="00702EBB" w:rsidRPr="00567DEA">
        <w:rPr>
          <w:rFonts w:ascii="Effra Light" w:hAnsi="Effra Light" w:cs="Arial"/>
          <w:bCs/>
        </w:rPr>
        <w:t>,</w:t>
      </w:r>
      <w:r w:rsidRPr="00567DEA">
        <w:rPr>
          <w:rFonts w:ascii="Effra Light" w:hAnsi="Effra Light" w:cs="Arial"/>
          <w:bCs/>
        </w:rPr>
        <w:t xml:space="preserve"> ist </w:t>
      </w:r>
      <w:r w:rsidR="00702EBB" w:rsidRPr="00567DEA">
        <w:rPr>
          <w:rFonts w:ascii="Effra Light" w:hAnsi="Effra Light" w:cs="Arial"/>
          <w:bCs/>
        </w:rPr>
        <w:t>d</w:t>
      </w:r>
      <w:r w:rsidR="00215E9A" w:rsidRPr="00567DEA">
        <w:rPr>
          <w:rFonts w:ascii="Effra Light" w:hAnsi="Effra Light" w:cs="Arial"/>
          <w:bCs/>
        </w:rPr>
        <w:t>ie</w:t>
      </w:r>
      <w:r w:rsidR="00702EBB" w:rsidRPr="00567DEA">
        <w:rPr>
          <w:rFonts w:ascii="Effra Light" w:hAnsi="Effra Light" w:cs="Arial"/>
          <w:bCs/>
        </w:rPr>
        <w:t xml:space="preserve"> </w:t>
      </w:r>
      <w:r w:rsidRPr="00567DEA">
        <w:rPr>
          <w:rFonts w:ascii="Effra Light" w:hAnsi="Effra Light" w:cs="Arial"/>
          <w:bCs/>
        </w:rPr>
        <w:t>Kosteneinsparung durch einen hohen Automatisierungsgrad. Die drei nachfolgend diskutier</w:t>
      </w:r>
      <w:r w:rsidR="005F63D2" w:rsidRPr="00567DEA">
        <w:rPr>
          <w:rFonts w:ascii="Effra Light" w:hAnsi="Effra Light" w:cs="Arial"/>
          <w:bCs/>
        </w:rPr>
        <w:t>t</w:t>
      </w:r>
      <w:r w:rsidRPr="00567DEA">
        <w:rPr>
          <w:rFonts w:ascii="Effra Light" w:hAnsi="Effra Light" w:cs="Arial"/>
          <w:bCs/>
        </w:rPr>
        <w:t>en Themenschwerpunkte stehen als Best-Practice-Beispiel</w:t>
      </w:r>
      <w:r w:rsidR="00702EBB" w:rsidRPr="00567DEA">
        <w:rPr>
          <w:rFonts w:ascii="Effra Light" w:hAnsi="Effra Light" w:cs="Arial"/>
          <w:bCs/>
        </w:rPr>
        <w:t>e</w:t>
      </w:r>
      <w:r w:rsidRPr="00567DEA">
        <w:rPr>
          <w:rFonts w:ascii="Effra Light" w:hAnsi="Effra Light" w:cs="Arial"/>
          <w:bCs/>
        </w:rPr>
        <w:t xml:space="preserve"> stellvertretend</w:t>
      </w:r>
      <w:r w:rsidR="00702EBB" w:rsidRPr="00567DEA">
        <w:rPr>
          <w:rFonts w:ascii="Effra Light" w:hAnsi="Effra Light" w:cs="Arial"/>
          <w:bCs/>
        </w:rPr>
        <w:t xml:space="preserve"> für diese Entwicklung</w:t>
      </w:r>
      <w:r w:rsidRPr="00567DEA">
        <w:rPr>
          <w:rFonts w:ascii="Effra Light" w:hAnsi="Effra Light" w:cs="Arial"/>
          <w:bCs/>
        </w:rPr>
        <w:t xml:space="preserve">. </w:t>
      </w:r>
    </w:p>
    <w:p w14:paraId="42FD8B54" w14:textId="77777777" w:rsidR="007F39B8" w:rsidRPr="00567DEA" w:rsidRDefault="007F39B8" w:rsidP="00B54889">
      <w:pPr>
        <w:spacing w:after="0" w:line="360" w:lineRule="auto"/>
        <w:rPr>
          <w:rFonts w:ascii="Effra Light" w:hAnsi="Effra Light" w:cs="Arial"/>
          <w:bCs/>
        </w:rPr>
      </w:pPr>
    </w:p>
    <w:p w14:paraId="19AA54D6" w14:textId="2EBC7700" w:rsidR="00B54889" w:rsidRPr="00567DEA" w:rsidRDefault="00702EBB" w:rsidP="00B54889">
      <w:pPr>
        <w:spacing w:after="0" w:line="360" w:lineRule="auto"/>
        <w:rPr>
          <w:rFonts w:ascii="Effra Light" w:hAnsi="Effra Light" w:cs="Arial"/>
        </w:rPr>
      </w:pPr>
      <w:r w:rsidRPr="00567DEA">
        <w:rPr>
          <w:rFonts w:ascii="Effra Light" w:hAnsi="Effra Light" w:cs="Arial"/>
        </w:rPr>
        <w:t xml:space="preserve">Der australische Hersteller </w:t>
      </w:r>
      <w:r w:rsidR="00B54889" w:rsidRPr="00567DEA">
        <w:rPr>
          <w:rFonts w:ascii="Effra Light" w:hAnsi="Effra Light" w:cs="Arial"/>
        </w:rPr>
        <w:t xml:space="preserve">Anca </w:t>
      </w:r>
      <w:r w:rsidR="00CC1CF1" w:rsidRPr="00567DEA">
        <w:rPr>
          <w:rFonts w:ascii="Effra Light" w:hAnsi="Effra Light" w:cs="Arial"/>
        </w:rPr>
        <w:t xml:space="preserve">führte </w:t>
      </w:r>
      <w:r w:rsidR="00B54889" w:rsidRPr="00567DEA">
        <w:rPr>
          <w:rFonts w:ascii="Effra Light" w:hAnsi="Effra Light" w:cs="Arial"/>
        </w:rPr>
        <w:t xml:space="preserve">auf seinem Messestand </w:t>
      </w:r>
      <w:r w:rsidR="00CC1CF1" w:rsidRPr="00567DEA">
        <w:rPr>
          <w:rFonts w:ascii="Effra Light" w:hAnsi="Effra Light" w:cs="Arial"/>
        </w:rPr>
        <w:t xml:space="preserve">sein </w:t>
      </w:r>
      <w:r w:rsidR="00B54889" w:rsidRPr="00567DEA">
        <w:rPr>
          <w:rFonts w:ascii="Effra Light" w:hAnsi="Effra Light" w:cs="Arial"/>
          <w:iCs/>
        </w:rPr>
        <w:t xml:space="preserve">Integrated Manufacturing System (AIMS) </w:t>
      </w:r>
      <w:r w:rsidR="00B54889" w:rsidRPr="00567DEA">
        <w:rPr>
          <w:rFonts w:ascii="Effra Light" w:hAnsi="Effra Light" w:cs="Arial"/>
        </w:rPr>
        <w:t xml:space="preserve">vor, </w:t>
      </w:r>
      <w:proofErr w:type="gramStart"/>
      <w:r w:rsidR="00CC1CF1" w:rsidRPr="00567DEA">
        <w:rPr>
          <w:rFonts w:ascii="Effra Light" w:hAnsi="Effra Light" w:cs="Arial"/>
        </w:rPr>
        <w:t>das</w:t>
      </w:r>
      <w:proofErr w:type="gramEnd"/>
      <w:r w:rsidR="00CC1CF1" w:rsidRPr="00567DEA">
        <w:rPr>
          <w:rFonts w:ascii="Effra Light" w:hAnsi="Effra Light" w:cs="Arial"/>
        </w:rPr>
        <w:t xml:space="preserve"> </w:t>
      </w:r>
      <w:r w:rsidR="004A1593" w:rsidRPr="00567DEA">
        <w:rPr>
          <w:rFonts w:ascii="Effra Light" w:hAnsi="Effra Light" w:cs="Arial"/>
        </w:rPr>
        <w:t>z</w:t>
      </w:r>
      <w:r w:rsidR="00B54889" w:rsidRPr="00567DEA">
        <w:rPr>
          <w:rFonts w:ascii="Effra Light" w:hAnsi="Effra Light" w:cs="Arial"/>
        </w:rPr>
        <w:t xml:space="preserve">ukunftsweisend die Schneidwerkzeugproduktion durch optimierte Fertigung und Vernetzung auf einen neuen Stand bringt. </w:t>
      </w:r>
      <w:r w:rsidR="00B54889" w:rsidRPr="00567DEA">
        <w:rPr>
          <w:rFonts w:ascii="Effra Light" w:hAnsi="Effra Light" w:cs="Arial"/>
          <w:iCs/>
        </w:rPr>
        <w:t>A</w:t>
      </w:r>
      <w:r w:rsidR="00A52A21" w:rsidRPr="00567DEA">
        <w:rPr>
          <w:rFonts w:ascii="Effra Light" w:hAnsi="Effra Light" w:cs="Arial"/>
          <w:iCs/>
        </w:rPr>
        <w:t>ims</w:t>
      </w:r>
      <w:r w:rsidR="00B54889" w:rsidRPr="00567DEA">
        <w:rPr>
          <w:rFonts w:ascii="Effra Light" w:hAnsi="Effra Light" w:cs="Arial"/>
        </w:rPr>
        <w:t xml:space="preserve"> </w:t>
      </w:r>
      <w:r w:rsidR="00A52A21" w:rsidRPr="00567DEA">
        <w:rPr>
          <w:rFonts w:ascii="Effra Light" w:hAnsi="Effra Light" w:cs="Arial"/>
        </w:rPr>
        <w:t xml:space="preserve">stellt </w:t>
      </w:r>
      <w:r w:rsidR="000862C9" w:rsidRPr="00567DEA">
        <w:rPr>
          <w:rFonts w:ascii="Effra Light" w:hAnsi="Effra Light" w:cs="Arial"/>
        </w:rPr>
        <w:t>eine kontinuierlich</w:t>
      </w:r>
      <w:r w:rsidR="00CC1CF1" w:rsidRPr="00567DEA">
        <w:rPr>
          <w:rFonts w:ascii="Effra Light" w:hAnsi="Effra Light" w:cs="Arial"/>
        </w:rPr>
        <w:t>e</w:t>
      </w:r>
      <w:r w:rsidR="000862C9" w:rsidRPr="00567DEA">
        <w:rPr>
          <w:rFonts w:ascii="Effra Light" w:hAnsi="Effra Light" w:cs="Arial"/>
        </w:rPr>
        <w:t xml:space="preserve"> und unbeaufsichtigte Produktion sicher</w:t>
      </w:r>
      <w:r w:rsidR="00B54889" w:rsidRPr="00567DEA">
        <w:rPr>
          <w:rFonts w:ascii="Effra Light" w:hAnsi="Effra Light" w:cs="Arial"/>
        </w:rPr>
        <w:t xml:space="preserve">, </w:t>
      </w:r>
      <w:r w:rsidR="004A1593" w:rsidRPr="00567DEA">
        <w:rPr>
          <w:rFonts w:ascii="Effra Light" w:hAnsi="Effra Light" w:cs="Arial"/>
        </w:rPr>
        <w:t xml:space="preserve">die </w:t>
      </w:r>
      <w:r w:rsidR="00B54889" w:rsidRPr="00567DEA">
        <w:rPr>
          <w:rFonts w:ascii="Effra Light" w:hAnsi="Effra Light" w:cs="Arial"/>
        </w:rPr>
        <w:t xml:space="preserve">unproduktive Nebenzeiten deutlich reduziert. Dies geschieht </w:t>
      </w:r>
      <w:r w:rsidR="00CC1CF1" w:rsidRPr="00567DEA">
        <w:rPr>
          <w:rFonts w:ascii="Effra Light" w:hAnsi="Effra Light" w:cs="Arial"/>
        </w:rPr>
        <w:t xml:space="preserve">mittels </w:t>
      </w:r>
      <w:r w:rsidR="00B54889" w:rsidRPr="00567DEA">
        <w:rPr>
          <w:rFonts w:ascii="Effra Light" w:hAnsi="Effra Light" w:cs="Arial"/>
        </w:rPr>
        <w:t>eine</w:t>
      </w:r>
      <w:r w:rsidR="00CC1CF1" w:rsidRPr="00567DEA">
        <w:rPr>
          <w:rFonts w:ascii="Effra Light" w:hAnsi="Effra Light" w:cs="Arial"/>
        </w:rPr>
        <w:t>s</w:t>
      </w:r>
      <w:r w:rsidR="00B54889" w:rsidRPr="00567DEA">
        <w:rPr>
          <w:rFonts w:ascii="Effra Light" w:hAnsi="Effra Light" w:cs="Arial"/>
        </w:rPr>
        <w:t xml:space="preserve"> automatischen Werkstücktransport</w:t>
      </w:r>
      <w:r w:rsidR="00CC1CF1" w:rsidRPr="00567DEA">
        <w:rPr>
          <w:rFonts w:ascii="Effra Light" w:hAnsi="Effra Light" w:cs="Arial"/>
        </w:rPr>
        <w:t>s</w:t>
      </w:r>
      <w:r w:rsidR="00B54889" w:rsidRPr="00567DEA">
        <w:rPr>
          <w:rFonts w:ascii="Effra Light" w:hAnsi="Effra Light" w:cs="Arial"/>
        </w:rPr>
        <w:t xml:space="preserve"> zwischen Maschinen und Messanlagen sowie einer automatisierten Kompensation der Maschine nach der Messung. Konnektivität</w:t>
      </w:r>
      <w:r w:rsidR="00A52A21" w:rsidRPr="00567DEA">
        <w:rPr>
          <w:rFonts w:ascii="Effra Light" w:hAnsi="Effra Light" w:cs="Arial"/>
        </w:rPr>
        <w:t xml:space="preserve"> kann damit</w:t>
      </w:r>
      <w:r w:rsidR="00B54889" w:rsidRPr="00567DEA">
        <w:rPr>
          <w:rFonts w:ascii="Effra Light" w:hAnsi="Effra Light" w:cs="Arial"/>
        </w:rPr>
        <w:t xml:space="preserve"> im gesamten Werk </w:t>
      </w:r>
      <w:r w:rsidR="00A52A21" w:rsidRPr="00567DEA">
        <w:rPr>
          <w:rFonts w:ascii="Effra Light" w:hAnsi="Effra Light" w:cs="Arial"/>
        </w:rPr>
        <w:t xml:space="preserve">vollzogen werden. </w:t>
      </w:r>
    </w:p>
    <w:p w14:paraId="159ED96C" w14:textId="77777777" w:rsidR="00B54889" w:rsidRPr="00567DEA" w:rsidRDefault="00B54889" w:rsidP="00B54889">
      <w:pPr>
        <w:spacing w:after="0" w:line="360" w:lineRule="auto"/>
        <w:rPr>
          <w:rFonts w:ascii="Effra Light" w:hAnsi="Effra Light" w:cs="Arial"/>
        </w:rPr>
      </w:pPr>
    </w:p>
    <w:p w14:paraId="36854F96" w14:textId="7A6301CA"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Für die beiden Universal-Außenrundschleifmaschinen S31 und S33 von Studer präsentierte die United Grinding Group das neue Ladesystem </w:t>
      </w:r>
      <w:proofErr w:type="spellStart"/>
      <w:r w:rsidRPr="00567DEA">
        <w:rPr>
          <w:rFonts w:ascii="Effra Light" w:hAnsi="Effra Light" w:cs="Arial"/>
          <w:iCs/>
        </w:rPr>
        <w:t>uniLoad</w:t>
      </w:r>
      <w:proofErr w:type="spellEnd"/>
      <w:r w:rsidRPr="00567DEA">
        <w:rPr>
          <w:rFonts w:ascii="Effra Light" w:hAnsi="Effra Light" w:cs="Arial"/>
          <w:iCs/>
        </w:rPr>
        <w:t>.</w:t>
      </w:r>
      <w:r w:rsidRPr="00567DEA">
        <w:rPr>
          <w:rFonts w:ascii="Effra Light" w:hAnsi="Effra Light" w:cs="Arial"/>
        </w:rPr>
        <w:t xml:space="preserve"> </w:t>
      </w:r>
      <w:r w:rsidR="00C10E63" w:rsidRPr="00567DEA">
        <w:rPr>
          <w:rFonts w:ascii="Effra Light" w:hAnsi="Effra Light" w:cs="Arial"/>
        </w:rPr>
        <w:t>Es</w:t>
      </w:r>
      <w:r w:rsidRPr="00567DEA">
        <w:rPr>
          <w:rFonts w:ascii="Effra Light" w:hAnsi="Effra Light" w:cs="Arial"/>
        </w:rPr>
        <w:t xml:space="preserve"> arbeitet </w:t>
      </w:r>
      <w:r w:rsidR="000862C9" w:rsidRPr="00567DEA">
        <w:rPr>
          <w:rFonts w:ascii="Effra Light" w:hAnsi="Effra Light" w:cs="Arial"/>
        </w:rPr>
        <w:t>besonder</w:t>
      </w:r>
      <w:r w:rsidR="00A52A21" w:rsidRPr="00567DEA">
        <w:rPr>
          <w:rFonts w:ascii="Effra Light" w:hAnsi="Effra Light" w:cs="Arial"/>
        </w:rPr>
        <w:t>s einfach</w:t>
      </w:r>
      <w:r w:rsidR="000862C9" w:rsidRPr="00567DEA">
        <w:rPr>
          <w:rFonts w:ascii="Effra Light" w:hAnsi="Effra Light" w:cs="Arial"/>
        </w:rPr>
        <w:t xml:space="preserve">, da der Nutzer lediglich </w:t>
      </w:r>
      <w:r w:rsidR="00CC1CF1" w:rsidRPr="00567DEA">
        <w:rPr>
          <w:rFonts w:ascii="Effra Light" w:hAnsi="Effra Light" w:cs="Arial"/>
        </w:rPr>
        <w:t>Maße</w:t>
      </w:r>
      <w:r w:rsidR="000862C9" w:rsidRPr="00567DEA">
        <w:rPr>
          <w:rFonts w:ascii="Effra Light" w:hAnsi="Effra Light" w:cs="Arial"/>
        </w:rPr>
        <w:t xml:space="preserve"> und Gewicht des Werkstücks</w:t>
      </w:r>
      <w:r w:rsidR="002713B7" w:rsidRPr="00567DEA">
        <w:rPr>
          <w:rFonts w:ascii="Effra Light" w:hAnsi="Effra Light" w:cs="Arial"/>
        </w:rPr>
        <w:t xml:space="preserve"> kennen muss. </w:t>
      </w:r>
      <w:r w:rsidR="00CC1CF1" w:rsidRPr="00567DEA">
        <w:rPr>
          <w:rFonts w:ascii="Effra Light" w:hAnsi="Effra Light" w:cs="Arial"/>
        </w:rPr>
        <w:t xml:space="preserve">Deshalb </w:t>
      </w:r>
      <w:r w:rsidR="002713B7" w:rsidRPr="00567DEA">
        <w:rPr>
          <w:rFonts w:ascii="Effra Light" w:hAnsi="Effra Light" w:cs="Arial"/>
        </w:rPr>
        <w:t>sind spezielle Schulungen zum Bedienen und Programmieren nicht erforderlich</w:t>
      </w:r>
      <w:r w:rsidRPr="00567DEA">
        <w:rPr>
          <w:rFonts w:ascii="Effra Light" w:hAnsi="Effra Light" w:cs="Arial"/>
        </w:rPr>
        <w:t xml:space="preserve">. Bei voller Kapazität der Ablage ist eine automatisierte Bearbeitung von etwa einer Stunde möglich. </w:t>
      </w:r>
    </w:p>
    <w:p w14:paraId="2484A03A" w14:textId="77777777" w:rsidR="00B54889" w:rsidRPr="00567DEA" w:rsidRDefault="00B54889" w:rsidP="00B54889">
      <w:pPr>
        <w:spacing w:after="0" w:line="360" w:lineRule="auto"/>
        <w:rPr>
          <w:rFonts w:ascii="Effra Light" w:hAnsi="Effra Light" w:cs="Arial"/>
        </w:rPr>
      </w:pPr>
    </w:p>
    <w:p w14:paraId="334B1006" w14:textId="3D1EC414" w:rsidR="00B54889" w:rsidRPr="00567DEA" w:rsidRDefault="00B54889" w:rsidP="00B54889">
      <w:pPr>
        <w:spacing w:after="0" w:line="360" w:lineRule="auto"/>
        <w:rPr>
          <w:rFonts w:ascii="Effra Light" w:hAnsi="Effra Light" w:cs="Arial"/>
        </w:rPr>
      </w:pPr>
      <w:r w:rsidRPr="00567DEA">
        <w:rPr>
          <w:rFonts w:ascii="Effra Light" w:hAnsi="Effra Light" w:cs="Arial"/>
        </w:rPr>
        <w:lastRenderedPageBreak/>
        <w:t xml:space="preserve">Auch </w:t>
      </w:r>
      <w:proofErr w:type="spellStart"/>
      <w:r w:rsidRPr="00567DEA">
        <w:rPr>
          <w:rFonts w:ascii="Effra Light" w:hAnsi="Effra Light" w:cs="Arial"/>
        </w:rPr>
        <w:t>Rollomatic</w:t>
      </w:r>
      <w:proofErr w:type="spellEnd"/>
      <w:r w:rsidRPr="00567DEA">
        <w:rPr>
          <w:rFonts w:ascii="Effra Light" w:hAnsi="Effra Light" w:cs="Arial"/>
        </w:rPr>
        <w:t xml:space="preserve"> hat zum allgegenwärtigen Thema der Fertigung </w:t>
      </w:r>
      <w:r w:rsidR="007E4891" w:rsidRPr="00567DEA">
        <w:rPr>
          <w:rFonts w:ascii="Effra Light" w:hAnsi="Effra Light" w:cs="Arial"/>
        </w:rPr>
        <w:t xml:space="preserve">ohne Personal </w:t>
      </w:r>
      <w:r w:rsidRPr="00567DEA">
        <w:rPr>
          <w:rFonts w:ascii="Effra Light" w:hAnsi="Effra Light" w:cs="Arial"/>
        </w:rPr>
        <w:t xml:space="preserve">ein neues Konzept vorgestellt. Auf dem Messestand präsentierte </w:t>
      </w:r>
      <w:r w:rsidR="00CC1CF1" w:rsidRPr="00567DEA">
        <w:rPr>
          <w:rFonts w:ascii="Effra Light" w:hAnsi="Effra Light" w:cs="Arial"/>
        </w:rPr>
        <w:t xml:space="preserve">das schweizerische Unternehmen </w:t>
      </w:r>
      <w:r w:rsidRPr="00567DEA">
        <w:rPr>
          <w:rFonts w:ascii="Effra Light" w:hAnsi="Effra Light" w:cs="Arial"/>
        </w:rPr>
        <w:t xml:space="preserve">das neue Smart-Factory-Konzept mit mehreren Roboter-Typen. </w:t>
      </w:r>
      <w:proofErr w:type="spellStart"/>
      <w:r w:rsidRPr="00567DEA">
        <w:rPr>
          <w:rFonts w:ascii="Effra Light" w:hAnsi="Effra Light" w:cs="Arial"/>
        </w:rPr>
        <w:t>Rollomatic</w:t>
      </w:r>
      <w:proofErr w:type="spellEnd"/>
      <w:r w:rsidRPr="00567DEA">
        <w:rPr>
          <w:rFonts w:ascii="Effra Light" w:hAnsi="Effra Light" w:cs="Arial"/>
        </w:rPr>
        <w:t xml:space="preserve"> verfolgt das Ziel</w:t>
      </w:r>
      <w:r w:rsidR="00A52A21" w:rsidRPr="00567DEA">
        <w:rPr>
          <w:rFonts w:ascii="Effra Light" w:hAnsi="Effra Light" w:cs="Arial"/>
        </w:rPr>
        <w:t>,</w:t>
      </w:r>
      <w:r w:rsidRPr="00567DEA">
        <w:rPr>
          <w:rFonts w:ascii="Effra Light" w:hAnsi="Effra Light" w:cs="Arial"/>
        </w:rPr>
        <w:t xml:space="preserve"> über mehrere Tage hinweg innerhalb enger Toleranzen zu produzieren und mit externen Roboter- und Automatisierung</w:t>
      </w:r>
      <w:r w:rsidR="007E4891" w:rsidRPr="00567DEA">
        <w:rPr>
          <w:rFonts w:ascii="Effra Light" w:hAnsi="Effra Light" w:cs="Arial"/>
        </w:rPr>
        <w:t>s</w:t>
      </w:r>
      <w:r w:rsidRPr="00567DEA">
        <w:rPr>
          <w:rFonts w:ascii="Effra Light" w:hAnsi="Effra Light" w:cs="Arial"/>
        </w:rPr>
        <w:t>systemen zu interagieren.</w:t>
      </w:r>
    </w:p>
    <w:p w14:paraId="2E376C98" w14:textId="77777777" w:rsidR="00CC1CF1" w:rsidRPr="00567DEA" w:rsidRDefault="00CC1CF1" w:rsidP="00B54889">
      <w:pPr>
        <w:spacing w:after="0" w:line="360" w:lineRule="auto"/>
        <w:rPr>
          <w:rFonts w:ascii="Effra Light" w:hAnsi="Effra Light" w:cs="Arial"/>
        </w:rPr>
      </w:pPr>
    </w:p>
    <w:p w14:paraId="61B28A8C" w14:textId="6DF88899" w:rsidR="00B54889" w:rsidRPr="00567DEA" w:rsidRDefault="0003634F" w:rsidP="00B54889">
      <w:pPr>
        <w:spacing w:after="0" w:line="360" w:lineRule="auto"/>
        <w:rPr>
          <w:rFonts w:ascii="Effra Light" w:hAnsi="Effra Light" w:cs="Arial"/>
          <w:b/>
          <w:bCs/>
        </w:rPr>
      </w:pPr>
      <w:r>
        <w:rPr>
          <w:rFonts w:ascii="Effra Light" w:hAnsi="Effra Light" w:cs="Arial"/>
          <w:b/>
          <w:bCs/>
        </w:rPr>
        <w:t>Präzise</w:t>
      </w:r>
      <w:r w:rsidR="00B5564C" w:rsidRPr="00567DEA">
        <w:rPr>
          <w:rFonts w:ascii="Effra Light" w:hAnsi="Effra Light" w:cs="Arial"/>
          <w:b/>
          <w:bCs/>
        </w:rPr>
        <w:t xml:space="preserve"> </w:t>
      </w:r>
      <w:r w:rsidR="00B54889" w:rsidRPr="00567DEA">
        <w:rPr>
          <w:rFonts w:ascii="Effra Light" w:hAnsi="Effra Light" w:cs="Arial"/>
          <w:b/>
          <w:bCs/>
        </w:rPr>
        <w:t>Messtechnik</w:t>
      </w:r>
      <w:r w:rsidR="00B5564C" w:rsidRPr="00567DEA">
        <w:rPr>
          <w:rFonts w:ascii="Effra Light" w:hAnsi="Effra Light" w:cs="Arial"/>
          <w:b/>
          <w:bCs/>
        </w:rPr>
        <w:t xml:space="preserve"> steht stellvertretend für die GrindingHub</w:t>
      </w:r>
    </w:p>
    <w:p w14:paraId="0454B0A7" w14:textId="4BE0C71A" w:rsidR="007F39B8" w:rsidRPr="00567DEA" w:rsidRDefault="007F39B8" w:rsidP="00B54889">
      <w:pPr>
        <w:spacing w:after="0" w:line="360" w:lineRule="auto"/>
        <w:rPr>
          <w:rFonts w:ascii="Effra Light" w:hAnsi="Effra Light" w:cs="Arial"/>
          <w:bCs/>
        </w:rPr>
      </w:pPr>
      <w:r w:rsidRPr="00567DEA">
        <w:rPr>
          <w:rFonts w:ascii="Effra Light" w:hAnsi="Effra Light" w:cs="Arial"/>
          <w:bCs/>
        </w:rPr>
        <w:t xml:space="preserve">Um den kleiner werdenden Toleranzen gerecht zu werden, steigen auch die Anforderungen an die Messtechnik, die Daten erfasst. </w:t>
      </w:r>
      <w:r w:rsidR="00CC1CF1" w:rsidRPr="00567DEA">
        <w:rPr>
          <w:rFonts w:ascii="Effra Light" w:hAnsi="Effra Light" w:cs="Arial"/>
          <w:bCs/>
        </w:rPr>
        <w:t>Auf der GrindingHub waren hierzu insbesondere</w:t>
      </w:r>
      <w:r w:rsidRPr="00567DEA">
        <w:rPr>
          <w:rFonts w:ascii="Effra Light" w:hAnsi="Effra Light" w:cs="Arial"/>
          <w:bCs/>
        </w:rPr>
        <w:t xml:space="preserve"> </w:t>
      </w:r>
      <w:r w:rsidR="00677EE9" w:rsidRPr="00567DEA">
        <w:rPr>
          <w:rFonts w:ascii="Effra Light" w:hAnsi="Effra Light" w:cs="Arial"/>
          <w:bCs/>
        </w:rPr>
        <w:t xml:space="preserve">Laser-Messsysteme und automatisierte Qualitätskontrolle </w:t>
      </w:r>
      <w:r w:rsidR="00CC1CF1" w:rsidRPr="00567DEA">
        <w:rPr>
          <w:rFonts w:ascii="Effra Light" w:hAnsi="Effra Light" w:cs="Arial"/>
          <w:bCs/>
        </w:rPr>
        <w:t>zu besichtigten</w:t>
      </w:r>
      <w:r w:rsidR="00677EE9" w:rsidRPr="00567DEA">
        <w:rPr>
          <w:rFonts w:ascii="Effra Light" w:hAnsi="Effra Light" w:cs="Arial"/>
          <w:bCs/>
        </w:rPr>
        <w:t xml:space="preserve">. </w:t>
      </w:r>
    </w:p>
    <w:p w14:paraId="369783DC" w14:textId="77777777" w:rsidR="00677EE9" w:rsidRPr="00567DEA" w:rsidRDefault="00677EE9" w:rsidP="00B54889">
      <w:pPr>
        <w:spacing w:after="0" w:line="360" w:lineRule="auto"/>
        <w:rPr>
          <w:rFonts w:ascii="Effra Light" w:hAnsi="Effra Light" w:cs="Arial"/>
          <w:bCs/>
        </w:rPr>
      </w:pPr>
    </w:p>
    <w:p w14:paraId="197A0AEF" w14:textId="55B92C17"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Eine weitere Markteinführung und neu in der Schneidwerkzeugbranche ist </w:t>
      </w:r>
      <w:r w:rsidR="002713B7" w:rsidRPr="00567DEA">
        <w:rPr>
          <w:rFonts w:ascii="Effra Light" w:hAnsi="Effra Light" w:cs="Arial"/>
        </w:rPr>
        <w:t xml:space="preserve">das Messsystem </w:t>
      </w:r>
      <w:proofErr w:type="spellStart"/>
      <w:r w:rsidR="002713B7" w:rsidRPr="00567DEA">
        <w:rPr>
          <w:rFonts w:ascii="Effra Light" w:hAnsi="Effra Light" w:cs="Arial"/>
        </w:rPr>
        <w:t>LaserUltra</w:t>
      </w:r>
      <w:proofErr w:type="spellEnd"/>
      <w:r w:rsidR="002713B7" w:rsidRPr="00567DEA">
        <w:rPr>
          <w:rFonts w:ascii="Effra Light" w:hAnsi="Effra Light" w:cs="Arial"/>
        </w:rPr>
        <w:t xml:space="preserve"> (LC50-DIGILOG) von </w:t>
      </w:r>
      <w:r w:rsidRPr="00567DEA">
        <w:rPr>
          <w:rFonts w:ascii="Effra Light" w:hAnsi="Effra Light" w:cs="Arial"/>
        </w:rPr>
        <w:t xml:space="preserve">Anca. </w:t>
      </w:r>
      <w:proofErr w:type="spellStart"/>
      <w:r w:rsidRPr="00567DEA">
        <w:rPr>
          <w:rFonts w:ascii="Effra Light" w:hAnsi="Effra Light" w:cs="Arial"/>
        </w:rPr>
        <w:t>LaserUltra</w:t>
      </w:r>
      <w:proofErr w:type="spellEnd"/>
      <w:r w:rsidRPr="00567DEA">
        <w:rPr>
          <w:rFonts w:ascii="Effra Light" w:hAnsi="Effra Light" w:cs="Arial"/>
        </w:rPr>
        <w:t xml:space="preserve"> ist ein automatisches Außen-, Profilmess- und Kompensationssystem für die Maschinen FX, TX und MX von Anca. Hiermit lassen sich </w:t>
      </w:r>
      <w:r w:rsidR="007E4891" w:rsidRPr="00567DEA">
        <w:rPr>
          <w:rFonts w:ascii="Effra Light" w:hAnsi="Effra Light" w:cs="Arial"/>
        </w:rPr>
        <w:t xml:space="preserve">bis </w:t>
      </w:r>
      <w:r w:rsidRPr="00567DEA">
        <w:rPr>
          <w:rFonts w:ascii="Effra Light" w:hAnsi="Effra Light" w:cs="Arial"/>
        </w:rPr>
        <w:t>2</w:t>
      </w:r>
      <w:r w:rsidR="007E4891" w:rsidRPr="00567DEA">
        <w:rPr>
          <w:rFonts w:ascii="Effra Light" w:hAnsi="Effra Light" w:cs="Arial"/>
        </w:rPr>
        <w:t xml:space="preserve"> </w:t>
      </w:r>
      <w:r w:rsidR="002713B7" w:rsidRPr="00567DEA">
        <w:rPr>
          <w:rFonts w:ascii="Effra Light" w:hAnsi="Effra Light" w:cs="Arial"/>
        </w:rPr>
        <w:t>µ</w:t>
      </w:r>
      <w:r w:rsidRPr="00567DEA">
        <w:rPr>
          <w:rFonts w:ascii="Effra Light" w:hAnsi="Effra Light" w:cs="Arial"/>
        </w:rPr>
        <w:t xml:space="preserve">m beim </w:t>
      </w:r>
      <w:r w:rsidR="007E4891" w:rsidRPr="00567DEA">
        <w:rPr>
          <w:rFonts w:ascii="Effra Light" w:hAnsi="Effra Light" w:cs="Arial"/>
        </w:rPr>
        <w:t xml:space="preserve">selbstgesteuerten </w:t>
      </w:r>
      <w:r w:rsidRPr="00567DEA">
        <w:rPr>
          <w:rFonts w:ascii="Effra Light" w:hAnsi="Effra Light" w:cs="Arial"/>
        </w:rPr>
        <w:t>Produktionsschleifen erreichen</w:t>
      </w:r>
      <w:r w:rsidR="00581E60" w:rsidRPr="00567DEA">
        <w:rPr>
          <w:rFonts w:ascii="Effra Light" w:hAnsi="Effra Light" w:cs="Arial"/>
        </w:rPr>
        <w:t xml:space="preserve"> – ideal für die Messung und Kompensation von Werkzeugen zur Einhaltung enger Toleranzen</w:t>
      </w:r>
      <w:r w:rsidRPr="00567DEA">
        <w:rPr>
          <w:rFonts w:ascii="Effra Light" w:hAnsi="Effra Light" w:cs="Arial"/>
        </w:rPr>
        <w:t xml:space="preserve">. Eine Besonderheit ist hierbei, dass </w:t>
      </w:r>
      <w:r w:rsidR="002713B7" w:rsidRPr="00567DEA">
        <w:rPr>
          <w:rFonts w:ascii="Effra Light" w:hAnsi="Effra Light" w:cs="Arial"/>
        </w:rPr>
        <w:t xml:space="preserve">es sich bei dem </w:t>
      </w:r>
      <w:r w:rsidRPr="00567DEA">
        <w:rPr>
          <w:rFonts w:ascii="Effra Light" w:hAnsi="Effra Light" w:cs="Arial"/>
        </w:rPr>
        <w:t>Laser</w:t>
      </w:r>
      <w:r w:rsidR="002713B7" w:rsidRPr="00567DEA">
        <w:rPr>
          <w:rFonts w:ascii="Effra Light" w:hAnsi="Effra Light" w:cs="Arial"/>
        </w:rPr>
        <w:t xml:space="preserve"> um eine In-Prozess-Messtechnologie handelt, die ohne Demontage der</w:t>
      </w:r>
      <w:r w:rsidRPr="00567DEA">
        <w:rPr>
          <w:rFonts w:ascii="Effra Light" w:hAnsi="Effra Light" w:cs="Arial"/>
        </w:rPr>
        <w:t xml:space="preserve"> Werkzeuge aus der Maschine </w:t>
      </w:r>
      <w:r w:rsidR="002713B7" w:rsidRPr="00567DEA">
        <w:rPr>
          <w:rFonts w:ascii="Effra Light" w:hAnsi="Effra Light" w:cs="Arial"/>
        </w:rPr>
        <w:t>auskommt.</w:t>
      </w:r>
    </w:p>
    <w:p w14:paraId="65956D7C" w14:textId="77777777" w:rsidR="00B54889" w:rsidRPr="00567DEA" w:rsidRDefault="00B54889" w:rsidP="00B54889">
      <w:pPr>
        <w:spacing w:after="0" w:line="360" w:lineRule="auto"/>
        <w:rPr>
          <w:rFonts w:ascii="Effra Light" w:hAnsi="Effra Light" w:cs="Arial"/>
        </w:rPr>
      </w:pPr>
    </w:p>
    <w:p w14:paraId="0A14DA79" w14:textId="0763C276" w:rsidR="00B54889" w:rsidRPr="00567DEA" w:rsidRDefault="00581E60" w:rsidP="00B54889">
      <w:pPr>
        <w:spacing w:after="0" w:line="360" w:lineRule="auto"/>
        <w:rPr>
          <w:rFonts w:ascii="Effra Light" w:hAnsi="Effra Light" w:cs="Arial"/>
        </w:rPr>
      </w:pPr>
      <w:r w:rsidRPr="00567DEA">
        <w:rPr>
          <w:rFonts w:ascii="Effra Light" w:hAnsi="Effra Light" w:cs="Arial"/>
        </w:rPr>
        <w:t xml:space="preserve">Des </w:t>
      </w:r>
      <w:r w:rsidR="002713B7" w:rsidRPr="00567DEA">
        <w:rPr>
          <w:rFonts w:ascii="Effra Light" w:hAnsi="Effra Light" w:cs="Arial"/>
        </w:rPr>
        <w:t>Weiter</w:t>
      </w:r>
      <w:r w:rsidRPr="00567DEA">
        <w:rPr>
          <w:rFonts w:ascii="Effra Light" w:hAnsi="Effra Light" w:cs="Arial"/>
        </w:rPr>
        <w:t>en</w:t>
      </w:r>
      <w:r w:rsidR="002713B7" w:rsidRPr="00567DEA">
        <w:rPr>
          <w:rFonts w:ascii="Effra Light" w:hAnsi="Effra Light" w:cs="Arial"/>
        </w:rPr>
        <w:t xml:space="preserve"> </w:t>
      </w:r>
      <w:r w:rsidR="00B54889" w:rsidRPr="00567DEA">
        <w:rPr>
          <w:rFonts w:ascii="Effra Light" w:hAnsi="Effra Light" w:cs="Arial"/>
        </w:rPr>
        <w:t>hat Anca die Markteinführung des Qual</w:t>
      </w:r>
      <w:r w:rsidR="007E4891" w:rsidRPr="00567DEA">
        <w:rPr>
          <w:rFonts w:ascii="Effra Light" w:hAnsi="Effra Light" w:cs="Arial"/>
        </w:rPr>
        <w:t>i</w:t>
      </w:r>
      <w:r w:rsidR="00B54889" w:rsidRPr="00567DEA">
        <w:rPr>
          <w:rFonts w:ascii="Effra Light" w:hAnsi="Effra Light" w:cs="Arial"/>
        </w:rPr>
        <w:t>tätskontrollsystems CPX I</w:t>
      </w:r>
      <w:r w:rsidR="00625079" w:rsidRPr="00567DEA">
        <w:rPr>
          <w:rFonts w:ascii="Effra Light" w:hAnsi="Effra Light" w:cs="Arial"/>
        </w:rPr>
        <w:t>n</w:t>
      </w:r>
      <w:r w:rsidR="00B54889" w:rsidRPr="00567DEA">
        <w:rPr>
          <w:rFonts w:ascii="Effra Light" w:hAnsi="Effra Light" w:cs="Arial"/>
        </w:rPr>
        <w:t xml:space="preserve">-Prozess-AD-Messystem </w:t>
      </w:r>
      <w:r w:rsidR="002713B7" w:rsidRPr="00567DEA">
        <w:rPr>
          <w:rFonts w:ascii="Effra Light" w:hAnsi="Effra Light" w:cs="Arial"/>
        </w:rPr>
        <w:t>vorgestellt.</w:t>
      </w:r>
      <w:r w:rsidR="00B54889" w:rsidRPr="00567DEA">
        <w:rPr>
          <w:rFonts w:ascii="Effra Light" w:hAnsi="Effra Light" w:cs="Arial"/>
        </w:rPr>
        <w:t xml:space="preserve"> Es ist in der Lage den Außendurchmesser von geschliffenen Rohlingen innerhalb einer Chargenproduktion zu überwachen und zu kontrollieren. Mittels </w:t>
      </w:r>
      <w:r w:rsidR="007E4891" w:rsidRPr="00567DEA">
        <w:rPr>
          <w:rFonts w:ascii="Effra Light" w:hAnsi="Effra Light" w:cs="Arial"/>
        </w:rPr>
        <w:t xml:space="preserve">des </w:t>
      </w:r>
      <w:r w:rsidR="00B54889" w:rsidRPr="00567DEA">
        <w:rPr>
          <w:rFonts w:ascii="Effra Light" w:hAnsi="Effra Light" w:cs="Arial"/>
        </w:rPr>
        <w:t>Messsystem</w:t>
      </w:r>
      <w:r w:rsidR="007E4891" w:rsidRPr="00567DEA">
        <w:rPr>
          <w:rFonts w:ascii="Effra Light" w:hAnsi="Effra Light" w:cs="Arial"/>
        </w:rPr>
        <w:t>s</w:t>
      </w:r>
      <w:r w:rsidR="002713B7" w:rsidRPr="00567DEA">
        <w:rPr>
          <w:rFonts w:ascii="Effra Light" w:hAnsi="Effra Light" w:cs="Arial"/>
        </w:rPr>
        <w:t xml:space="preserve"> </w:t>
      </w:r>
      <w:r w:rsidRPr="00567DEA">
        <w:rPr>
          <w:rFonts w:ascii="Effra Light" w:hAnsi="Effra Light" w:cs="Arial"/>
        </w:rPr>
        <w:t xml:space="preserve">werden </w:t>
      </w:r>
      <w:r w:rsidR="00B54889" w:rsidRPr="00567DEA">
        <w:rPr>
          <w:rFonts w:ascii="Effra Light" w:hAnsi="Effra Light" w:cs="Arial"/>
        </w:rPr>
        <w:t>benutzerdefiniert über eine statistische Prozesskontrolle (SPC) die Pr</w:t>
      </w:r>
      <w:r w:rsidR="002713B7" w:rsidRPr="00567DEA">
        <w:rPr>
          <w:rFonts w:ascii="Effra Light" w:hAnsi="Effra Light" w:cs="Arial"/>
        </w:rPr>
        <w:t xml:space="preserve">ozessfähigkeitswerte </w:t>
      </w:r>
      <w:proofErr w:type="spellStart"/>
      <w:r w:rsidR="002713B7" w:rsidRPr="00567DEA">
        <w:rPr>
          <w:rFonts w:ascii="Effra Light" w:hAnsi="Effra Light" w:cs="Arial"/>
        </w:rPr>
        <w:t>Cp</w:t>
      </w:r>
      <w:proofErr w:type="spellEnd"/>
      <w:r w:rsidR="002713B7" w:rsidRPr="00567DEA">
        <w:rPr>
          <w:rFonts w:ascii="Effra Light" w:hAnsi="Effra Light" w:cs="Arial"/>
        </w:rPr>
        <w:t xml:space="preserve"> und </w:t>
      </w:r>
      <w:proofErr w:type="spellStart"/>
      <w:r w:rsidR="002713B7" w:rsidRPr="00567DEA">
        <w:rPr>
          <w:rFonts w:ascii="Effra Light" w:hAnsi="Effra Light" w:cs="Arial"/>
        </w:rPr>
        <w:t>CpK</w:t>
      </w:r>
      <w:proofErr w:type="spellEnd"/>
      <w:r w:rsidR="002713B7" w:rsidRPr="00567DEA">
        <w:rPr>
          <w:rFonts w:ascii="Effra Light" w:hAnsi="Effra Light" w:cs="Arial"/>
        </w:rPr>
        <w:t xml:space="preserve"> berechnet</w:t>
      </w:r>
      <w:r w:rsidR="00B54889" w:rsidRPr="00567DEA">
        <w:rPr>
          <w:rFonts w:ascii="Effra Light" w:hAnsi="Effra Light" w:cs="Arial"/>
        </w:rPr>
        <w:t>,</w:t>
      </w:r>
      <w:r w:rsidR="002713B7" w:rsidRPr="00567DEA">
        <w:rPr>
          <w:rFonts w:ascii="Effra Light" w:hAnsi="Effra Light" w:cs="Arial"/>
        </w:rPr>
        <w:t xml:space="preserve"> kontrolliert, überwacht </w:t>
      </w:r>
      <w:r w:rsidR="00B54889" w:rsidRPr="00567DEA">
        <w:rPr>
          <w:rFonts w:ascii="Effra Light" w:hAnsi="Effra Light" w:cs="Arial"/>
        </w:rPr>
        <w:t xml:space="preserve">und dem Benutzer </w:t>
      </w:r>
      <w:r w:rsidR="002713B7" w:rsidRPr="00567DEA">
        <w:rPr>
          <w:rFonts w:ascii="Effra Light" w:hAnsi="Effra Light" w:cs="Arial"/>
        </w:rPr>
        <w:t>gemeldet.</w:t>
      </w:r>
    </w:p>
    <w:p w14:paraId="1E8B1957" w14:textId="77777777" w:rsidR="006F649E" w:rsidRPr="00567DEA" w:rsidRDefault="006F649E" w:rsidP="00B54889">
      <w:pPr>
        <w:spacing w:after="0" w:line="360" w:lineRule="auto"/>
        <w:rPr>
          <w:rFonts w:ascii="Effra Light" w:hAnsi="Effra Light" w:cs="Arial"/>
        </w:rPr>
      </w:pPr>
    </w:p>
    <w:p w14:paraId="3E8A14E5" w14:textId="2AD522EC"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Die </w:t>
      </w:r>
      <w:r w:rsidR="00B5564C" w:rsidRPr="00567DEA">
        <w:rPr>
          <w:rFonts w:ascii="Effra Light" w:hAnsi="Effra Light" w:cs="Arial"/>
        </w:rPr>
        <w:t xml:space="preserve">E. </w:t>
      </w:r>
      <w:r w:rsidR="00700F8A" w:rsidRPr="00567DEA">
        <w:rPr>
          <w:rFonts w:ascii="Effra Light" w:hAnsi="Effra Light" w:cs="Arial"/>
        </w:rPr>
        <w:t xml:space="preserve">Zoller </w:t>
      </w:r>
      <w:r w:rsidR="00B5564C" w:rsidRPr="00567DEA">
        <w:rPr>
          <w:rFonts w:ascii="Effra Light" w:hAnsi="Effra Light" w:cs="Arial"/>
        </w:rPr>
        <w:t>GmbH &amp; Co. KG</w:t>
      </w:r>
      <w:r w:rsidRPr="00567DEA">
        <w:rPr>
          <w:rFonts w:ascii="Effra Light" w:hAnsi="Effra Light" w:cs="Arial"/>
        </w:rPr>
        <w:t xml:space="preserve"> </w:t>
      </w:r>
      <w:r w:rsidR="00B5564C" w:rsidRPr="00567DEA">
        <w:rPr>
          <w:rFonts w:ascii="Effra Light" w:hAnsi="Effra Light" w:cs="Arial"/>
        </w:rPr>
        <w:t xml:space="preserve">aus Pleidelsheim </w:t>
      </w:r>
      <w:r w:rsidR="00625079" w:rsidRPr="00567DEA">
        <w:rPr>
          <w:rFonts w:ascii="Effra Light" w:hAnsi="Effra Light" w:cs="Arial"/>
        </w:rPr>
        <w:t>ist</w:t>
      </w:r>
      <w:r w:rsidRPr="00567DEA">
        <w:rPr>
          <w:rFonts w:ascii="Effra Light" w:hAnsi="Effra Light" w:cs="Arial"/>
        </w:rPr>
        <w:t xml:space="preserve"> </w:t>
      </w:r>
      <w:r w:rsidR="00625079" w:rsidRPr="00567DEA">
        <w:rPr>
          <w:rFonts w:ascii="Effra Light" w:hAnsi="Effra Light" w:cs="Arial"/>
        </w:rPr>
        <w:t>in Stuttgart</w:t>
      </w:r>
      <w:r w:rsidR="00B5564C" w:rsidRPr="00567DEA">
        <w:rPr>
          <w:rFonts w:ascii="Effra Light" w:hAnsi="Effra Light" w:cs="Arial"/>
        </w:rPr>
        <w:t xml:space="preserve"> </w:t>
      </w:r>
      <w:r w:rsidR="00625079" w:rsidRPr="00567DEA">
        <w:rPr>
          <w:rFonts w:ascii="Effra Light" w:hAnsi="Effra Light" w:cs="Arial"/>
        </w:rPr>
        <w:t>mit</w:t>
      </w:r>
      <w:r w:rsidR="00B5564C" w:rsidRPr="00567DEA">
        <w:rPr>
          <w:rFonts w:ascii="Effra Light" w:hAnsi="Effra Light" w:cs="Arial"/>
        </w:rPr>
        <w:t xml:space="preserve"> </w:t>
      </w:r>
      <w:r w:rsidRPr="00567DEA">
        <w:rPr>
          <w:rFonts w:ascii="Effra Light" w:hAnsi="Effra Light" w:cs="Arial"/>
        </w:rPr>
        <w:t>Automationslösungen und innovative</w:t>
      </w:r>
      <w:r w:rsidR="00625079" w:rsidRPr="00567DEA">
        <w:rPr>
          <w:rFonts w:ascii="Effra Light" w:hAnsi="Effra Light" w:cs="Arial"/>
        </w:rPr>
        <w:t>n</w:t>
      </w:r>
      <w:r w:rsidRPr="00567DEA">
        <w:rPr>
          <w:rFonts w:ascii="Effra Light" w:hAnsi="Effra Light" w:cs="Arial"/>
        </w:rPr>
        <w:t xml:space="preserve"> Messmaschinen-Geräte</w:t>
      </w:r>
      <w:r w:rsidR="00625079" w:rsidRPr="00567DEA">
        <w:rPr>
          <w:rFonts w:ascii="Effra Light" w:hAnsi="Effra Light" w:cs="Arial"/>
        </w:rPr>
        <w:t xml:space="preserve">n </w:t>
      </w:r>
      <w:r w:rsidR="00B5564C" w:rsidRPr="00567DEA">
        <w:rPr>
          <w:rFonts w:ascii="Effra Light" w:hAnsi="Effra Light" w:cs="Arial"/>
        </w:rPr>
        <w:t>vertreten</w:t>
      </w:r>
      <w:r w:rsidR="00625079" w:rsidRPr="00567DEA">
        <w:rPr>
          <w:rFonts w:ascii="Effra Light" w:hAnsi="Effra Light" w:cs="Arial"/>
        </w:rPr>
        <w:t xml:space="preserve"> gewesen</w:t>
      </w:r>
      <w:r w:rsidR="00B5564C" w:rsidRPr="00567DEA">
        <w:rPr>
          <w:rFonts w:ascii="Effra Light" w:hAnsi="Effra Light" w:cs="Arial"/>
        </w:rPr>
        <w:t xml:space="preserve">. Mit dem </w:t>
      </w:r>
      <w:proofErr w:type="spellStart"/>
      <w:r w:rsidR="00B5564C" w:rsidRPr="00567DEA">
        <w:rPr>
          <w:rFonts w:ascii="Effra Light" w:hAnsi="Effra Light" w:cs="Arial"/>
          <w:iCs/>
        </w:rPr>
        <w:t>roboSet</w:t>
      </w:r>
      <w:proofErr w:type="spellEnd"/>
      <w:r w:rsidR="00B5564C" w:rsidRPr="00567DEA">
        <w:rPr>
          <w:rFonts w:ascii="Effra Light" w:hAnsi="Effra Light" w:cs="Arial"/>
          <w:iCs/>
        </w:rPr>
        <w:t xml:space="preserve"> 2</w:t>
      </w:r>
      <w:r w:rsidRPr="00567DEA">
        <w:rPr>
          <w:rFonts w:ascii="Effra Light" w:hAnsi="Effra Light" w:cs="Arial"/>
        </w:rPr>
        <w:t xml:space="preserve"> bietet das Familien- und Technologieunternehmen eine vollautomatische Werkzeugvermessung, die den kompletten Ablauf </w:t>
      </w:r>
      <w:r w:rsidR="00756526" w:rsidRPr="00567DEA">
        <w:rPr>
          <w:rFonts w:ascii="Effra Light" w:hAnsi="Effra Light" w:cs="Arial"/>
        </w:rPr>
        <w:t xml:space="preserve">– </w:t>
      </w:r>
      <w:r w:rsidRPr="00567DEA">
        <w:rPr>
          <w:rFonts w:ascii="Effra Light" w:hAnsi="Effra Light" w:cs="Arial"/>
        </w:rPr>
        <w:t xml:space="preserve">vom </w:t>
      </w:r>
      <w:proofErr w:type="spellStart"/>
      <w:r w:rsidRPr="00567DEA">
        <w:rPr>
          <w:rFonts w:ascii="Effra Light" w:hAnsi="Effra Light" w:cs="Arial"/>
        </w:rPr>
        <w:t>Einfuttervorgang</w:t>
      </w:r>
      <w:proofErr w:type="spellEnd"/>
      <w:r w:rsidRPr="00567DEA">
        <w:rPr>
          <w:rFonts w:ascii="Effra Light" w:hAnsi="Effra Light" w:cs="Arial"/>
        </w:rPr>
        <w:t xml:space="preserve"> bis zur Protokollierung </w:t>
      </w:r>
      <w:r w:rsidR="00756526" w:rsidRPr="00567DEA">
        <w:rPr>
          <w:rFonts w:ascii="Effra Light" w:hAnsi="Effra Light" w:cs="Arial"/>
        </w:rPr>
        <w:t xml:space="preserve">– </w:t>
      </w:r>
      <w:r w:rsidRPr="00567DEA">
        <w:rPr>
          <w:rFonts w:ascii="Effra Light" w:hAnsi="Effra Light" w:cs="Arial"/>
        </w:rPr>
        <w:t xml:space="preserve">selbständig durchführt. Das </w:t>
      </w:r>
      <w:r w:rsidR="00625079" w:rsidRPr="00567DEA">
        <w:rPr>
          <w:rFonts w:ascii="Effra Light" w:hAnsi="Effra Light" w:cs="Arial"/>
          <w:iCs/>
        </w:rPr>
        <w:t>G</w:t>
      </w:r>
      <w:r w:rsidRPr="00567DEA">
        <w:rPr>
          <w:rFonts w:ascii="Effra Light" w:hAnsi="Effra Light" w:cs="Arial"/>
          <w:iCs/>
        </w:rPr>
        <w:t>enius</w:t>
      </w:r>
      <w:r w:rsidRPr="00567DEA">
        <w:rPr>
          <w:rFonts w:ascii="Effra Light" w:hAnsi="Effra Light" w:cs="Arial"/>
        </w:rPr>
        <w:t xml:space="preserve"> ist eine </w:t>
      </w:r>
      <w:r w:rsidRPr="00567DEA">
        <w:rPr>
          <w:rFonts w:ascii="Effra Light" w:hAnsi="Effra Light" w:cs="Arial"/>
        </w:rPr>
        <w:lastRenderedPageBreak/>
        <w:t>vielseitige Universalmessmaschine, die je nach Erweiterung funktionell angepasst werden kann. Die Variationen reichen hierbei von der Vermessung der Geometrien an Schneidkanten- und Gewindewerkzeugen bis hin zur vollautomatischen Erkennung von Werkzeugausbrüchen an jeder Schneide. D</w:t>
      </w:r>
      <w:r w:rsidR="00144485" w:rsidRPr="00567DEA">
        <w:rPr>
          <w:rFonts w:ascii="Effra Light" w:hAnsi="Effra Light" w:cs="Arial"/>
        </w:rPr>
        <w:t>ie</w:t>
      </w:r>
      <w:r w:rsidR="00B5564C" w:rsidRPr="00567DEA">
        <w:rPr>
          <w:rFonts w:ascii="Effra Light" w:hAnsi="Effra Light" w:cs="Arial"/>
        </w:rPr>
        <w:t xml:space="preserve"> </w:t>
      </w:r>
      <w:r w:rsidR="00700F8A" w:rsidRPr="00567DEA">
        <w:rPr>
          <w:rFonts w:ascii="Effra Light" w:hAnsi="Effra Light" w:cs="Arial"/>
        </w:rPr>
        <w:t xml:space="preserve">hochpräzise </w:t>
      </w:r>
      <w:r w:rsidR="00B5564C" w:rsidRPr="00567DEA">
        <w:rPr>
          <w:rFonts w:ascii="Effra Light" w:hAnsi="Effra Light" w:cs="Arial"/>
        </w:rPr>
        <w:t>Inspektions</w:t>
      </w:r>
      <w:r w:rsidR="00A4531D" w:rsidRPr="00567DEA">
        <w:rPr>
          <w:rFonts w:ascii="Effra Light" w:hAnsi="Effra Light" w:cs="Arial"/>
        </w:rPr>
        <w:t>applikation</w:t>
      </w:r>
      <w:r w:rsidR="00B5564C" w:rsidRPr="00567DEA">
        <w:rPr>
          <w:rFonts w:ascii="Effra Light" w:hAnsi="Effra Light" w:cs="Arial"/>
        </w:rPr>
        <w:t xml:space="preserve"> </w:t>
      </w:r>
      <w:proofErr w:type="spellStart"/>
      <w:r w:rsidR="00B5564C" w:rsidRPr="00567DEA">
        <w:rPr>
          <w:rFonts w:ascii="Effra Light" w:hAnsi="Effra Light" w:cs="Arial"/>
          <w:iCs/>
        </w:rPr>
        <w:t>mµFocus</w:t>
      </w:r>
      <w:proofErr w:type="spellEnd"/>
      <w:r w:rsidRPr="00567DEA">
        <w:rPr>
          <w:rFonts w:ascii="Effra Light" w:hAnsi="Effra Light" w:cs="Arial"/>
        </w:rPr>
        <w:t xml:space="preserve"> liefert exakte Ergebnisse bei der Schneidkantenanalyse. Dieses innovative </w:t>
      </w:r>
      <w:r w:rsidR="00700F8A" w:rsidRPr="00567DEA">
        <w:rPr>
          <w:rFonts w:ascii="Effra Light" w:hAnsi="Effra Light" w:cs="Arial"/>
        </w:rPr>
        <w:t xml:space="preserve">Instrument </w:t>
      </w:r>
      <w:r w:rsidRPr="00567DEA">
        <w:rPr>
          <w:rFonts w:ascii="Effra Light" w:hAnsi="Effra Light" w:cs="Arial"/>
        </w:rPr>
        <w:t xml:space="preserve">vermisst sowohl die Schneidkantenpräparation als auch die Oberflächenrauheit der Werkzeuge auf </w:t>
      </w:r>
      <w:r w:rsidR="00756526" w:rsidRPr="00567DEA">
        <w:rPr>
          <w:rFonts w:ascii="Effra Light" w:hAnsi="Effra Light" w:cs="Arial"/>
        </w:rPr>
        <w:t xml:space="preserve">den Mikrometer </w:t>
      </w:r>
      <w:r w:rsidRPr="00567DEA">
        <w:rPr>
          <w:rFonts w:ascii="Effra Light" w:hAnsi="Effra Light" w:cs="Arial"/>
        </w:rPr>
        <w:t>genau. Zur intelligenten Werkzeugverwaltung bietet Zoller die TMS Tool Management Solutions. Das Lagersystem optimiert den Arbeitsprozess, da alle Daten und I</w:t>
      </w:r>
      <w:r w:rsidR="00700F8A" w:rsidRPr="00567DEA">
        <w:rPr>
          <w:rFonts w:ascii="Effra Light" w:hAnsi="Effra Light" w:cs="Arial"/>
        </w:rPr>
        <w:t>st</w:t>
      </w:r>
      <w:r w:rsidR="00144485" w:rsidRPr="00567DEA">
        <w:rPr>
          <w:rFonts w:ascii="Effra Light" w:hAnsi="Effra Light" w:cs="Arial"/>
        </w:rPr>
        <w:t>-Z</w:t>
      </w:r>
      <w:r w:rsidRPr="00567DEA">
        <w:rPr>
          <w:rFonts w:ascii="Effra Light" w:hAnsi="Effra Light" w:cs="Arial"/>
        </w:rPr>
        <w:t>ustände jederzeit und einfach abrufbar in der Datenbank hinterlegt sind.</w:t>
      </w:r>
    </w:p>
    <w:p w14:paraId="7D7F67A8" w14:textId="77777777" w:rsidR="00B54889" w:rsidRPr="00567DEA" w:rsidRDefault="00B54889" w:rsidP="00B54889">
      <w:pPr>
        <w:spacing w:after="0" w:line="360" w:lineRule="auto"/>
        <w:rPr>
          <w:rFonts w:ascii="Effra Light" w:hAnsi="Effra Light" w:cs="Arial"/>
        </w:rPr>
      </w:pPr>
    </w:p>
    <w:p w14:paraId="52507BEB" w14:textId="1EF0263A" w:rsidR="00B54889" w:rsidRPr="00567DEA" w:rsidRDefault="00A4531D" w:rsidP="00A4531D">
      <w:pPr>
        <w:spacing w:after="0" w:line="360" w:lineRule="auto"/>
        <w:rPr>
          <w:rFonts w:ascii="Effra Light" w:hAnsi="Effra Light" w:cs="Arial"/>
          <w:b/>
          <w:bCs/>
        </w:rPr>
      </w:pPr>
      <w:r w:rsidRPr="00567DEA">
        <w:rPr>
          <w:rFonts w:ascii="Effra Light" w:hAnsi="Effra Light" w:cs="Arial"/>
          <w:b/>
          <w:bCs/>
        </w:rPr>
        <w:t>Nebenprozesse der Zerspanung</w:t>
      </w:r>
      <w:r w:rsidR="00B76A15" w:rsidRPr="00567DEA">
        <w:rPr>
          <w:rFonts w:ascii="Effra Light" w:hAnsi="Effra Light" w:cs="Arial"/>
          <w:b/>
          <w:bCs/>
        </w:rPr>
        <w:t>:</w:t>
      </w:r>
      <w:r w:rsidRPr="00567DEA">
        <w:rPr>
          <w:rFonts w:ascii="Effra Light" w:hAnsi="Effra Light" w:cs="Arial"/>
          <w:b/>
          <w:bCs/>
        </w:rPr>
        <w:t xml:space="preserve"> </w:t>
      </w:r>
      <w:r w:rsidR="00B5564C" w:rsidRPr="00567DEA">
        <w:rPr>
          <w:rFonts w:ascii="Effra Light" w:hAnsi="Effra Light" w:cs="Arial"/>
          <w:b/>
          <w:bCs/>
        </w:rPr>
        <w:t>Präzise</w:t>
      </w:r>
      <w:r w:rsidR="00B76A15" w:rsidRPr="00567DEA">
        <w:rPr>
          <w:rFonts w:ascii="Effra Light" w:hAnsi="Effra Light" w:cs="Arial"/>
          <w:b/>
          <w:bCs/>
        </w:rPr>
        <w:t>re</w:t>
      </w:r>
      <w:r w:rsidR="00B5564C" w:rsidRPr="00567DEA">
        <w:rPr>
          <w:rFonts w:ascii="Effra Light" w:hAnsi="Effra Light" w:cs="Arial"/>
          <w:b/>
          <w:bCs/>
        </w:rPr>
        <w:t xml:space="preserve"> </w:t>
      </w:r>
      <w:r w:rsidR="00B54889" w:rsidRPr="00567DEA">
        <w:rPr>
          <w:rFonts w:ascii="Effra Light" w:hAnsi="Effra Light" w:cs="Arial"/>
          <w:b/>
          <w:bCs/>
        </w:rPr>
        <w:t>Spanntechnik</w:t>
      </w:r>
      <w:r w:rsidR="00B5564C" w:rsidRPr="00567DEA">
        <w:rPr>
          <w:rFonts w:ascii="Effra Light" w:hAnsi="Effra Light" w:cs="Arial"/>
          <w:b/>
          <w:bCs/>
        </w:rPr>
        <w:t xml:space="preserve"> </w:t>
      </w:r>
      <w:r w:rsidR="00B76A15" w:rsidRPr="00567DEA">
        <w:rPr>
          <w:rFonts w:ascii="Effra Light" w:hAnsi="Effra Light" w:cs="Arial"/>
          <w:b/>
          <w:bCs/>
        </w:rPr>
        <w:t>und</w:t>
      </w:r>
      <w:r w:rsidRPr="00567DEA">
        <w:rPr>
          <w:rFonts w:ascii="Effra Light" w:hAnsi="Effra Light" w:cs="Arial"/>
          <w:b/>
          <w:bCs/>
        </w:rPr>
        <w:t xml:space="preserve"> reduzierter Kühlschmierstoffverbrauch </w:t>
      </w:r>
    </w:p>
    <w:p w14:paraId="74AEC155" w14:textId="7DF7AE0D"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Der Spanntechnikspezialist Schunk aus </w:t>
      </w:r>
      <w:proofErr w:type="spellStart"/>
      <w:r w:rsidRPr="00567DEA">
        <w:rPr>
          <w:rFonts w:ascii="Effra Light" w:hAnsi="Effra Light" w:cs="Arial"/>
        </w:rPr>
        <w:t>Lauffen</w:t>
      </w:r>
      <w:proofErr w:type="spellEnd"/>
      <w:r w:rsidRPr="00567DEA">
        <w:rPr>
          <w:rFonts w:ascii="Effra Light" w:hAnsi="Effra Light" w:cs="Arial"/>
        </w:rPr>
        <w:t xml:space="preserve"> am Neckar </w:t>
      </w:r>
      <w:r w:rsidR="00B5564C" w:rsidRPr="00567DEA">
        <w:rPr>
          <w:rFonts w:ascii="Effra Light" w:hAnsi="Effra Light" w:cs="Arial"/>
        </w:rPr>
        <w:t xml:space="preserve">stellte </w:t>
      </w:r>
      <w:r w:rsidRPr="00567DEA">
        <w:rPr>
          <w:rFonts w:ascii="Effra Light" w:hAnsi="Effra Light" w:cs="Arial"/>
        </w:rPr>
        <w:t>auf der GrindingHub sein neues Spannmittelkonzept für das Werkzeugschleifen</w:t>
      </w:r>
      <w:r w:rsidR="00B5564C" w:rsidRPr="00567DEA">
        <w:rPr>
          <w:rFonts w:ascii="Effra Light" w:hAnsi="Effra Light" w:cs="Arial"/>
        </w:rPr>
        <w:t xml:space="preserve"> vor</w:t>
      </w:r>
      <w:r w:rsidRPr="00567DEA">
        <w:rPr>
          <w:rFonts w:ascii="Effra Light" w:hAnsi="Effra Light" w:cs="Arial"/>
        </w:rPr>
        <w:t xml:space="preserve">. Mit der Spannfutterneuheit für die 24/7-Fertigung ist das </w:t>
      </w:r>
      <w:proofErr w:type="spellStart"/>
      <w:r w:rsidRPr="00567DEA">
        <w:rPr>
          <w:rFonts w:ascii="Effra Light" w:hAnsi="Effra Light" w:cs="Arial"/>
          <w:iCs/>
        </w:rPr>
        <w:t>Ampilio</w:t>
      </w:r>
      <w:proofErr w:type="spellEnd"/>
      <w:r w:rsidRPr="00567DEA">
        <w:rPr>
          <w:rFonts w:ascii="Effra Light" w:hAnsi="Effra Light" w:cs="Arial"/>
        </w:rPr>
        <w:t xml:space="preserve"> Spannfutter entwickelt worden. Dank 3D-Technologie und einer angepassten Oberflächenstruktur ist es möglich</w:t>
      </w:r>
      <w:r w:rsidR="003518AD" w:rsidRPr="00567DEA">
        <w:rPr>
          <w:rFonts w:ascii="Effra Light" w:hAnsi="Effra Light" w:cs="Arial"/>
        </w:rPr>
        <w:t>,</w:t>
      </w:r>
      <w:r w:rsidRPr="00567DEA">
        <w:rPr>
          <w:rFonts w:ascii="Effra Light" w:hAnsi="Effra Light" w:cs="Arial"/>
        </w:rPr>
        <w:t xml:space="preserve"> gegenüber einer herkömmlichen Dehnspanntechnik eine deutlich höhere </w:t>
      </w:r>
      <w:proofErr w:type="spellStart"/>
      <w:r w:rsidRPr="00567DEA">
        <w:rPr>
          <w:rFonts w:ascii="Effra Light" w:hAnsi="Effra Light" w:cs="Arial"/>
        </w:rPr>
        <w:t>Dehnrate</w:t>
      </w:r>
      <w:proofErr w:type="spellEnd"/>
      <w:r w:rsidRPr="00567DEA">
        <w:rPr>
          <w:rFonts w:ascii="Effra Light" w:hAnsi="Effra Light" w:cs="Arial"/>
        </w:rPr>
        <w:t xml:space="preserve"> zu realisieren. Mithilfe einer abgestimmten Fertigungsstrategie und speziell dafür entwickelten Zwischenbüchsen werden Rundlaufgenauigkeiten bei direkter Spannung </w:t>
      </w:r>
      <w:r w:rsidR="005515D6" w:rsidRPr="00567DEA">
        <w:rPr>
          <w:rFonts w:ascii="Effra Light" w:hAnsi="Effra Light" w:cs="Arial"/>
        </w:rPr>
        <w:t xml:space="preserve">von weniger als </w:t>
      </w:r>
      <w:r w:rsidRPr="00567DEA">
        <w:rPr>
          <w:rFonts w:ascii="Effra Light" w:hAnsi="Effra Light" w:cs="Arial"/>
        </w:rPr>
        <w:t xml:space="preserve">3 µm und bei indirekter Spannung (mit Zwischenbüchse) von </w:t>
      </w:r>
      <w:r w:rsidR="005515D6" w:rsidRPr="00567DEA">
        <w:rPr>
          <w:rFonts w:ascii="Effra Light" w:hAnsi="Effra Light" w:cs="Arial"/>
        </w:rPr>
        <w:t xml:space="preserve">maximal </w:t>
      </w:r>
      <w:r w:rsidRPr="00567DEA">
        <w:rPr>
          <w:rFonts w:ascii="Effra Light" w:hAnsi="Effra Light" w:cs="Arial"/>
        </w:rPr>
        <w:t xml:space="preserve">5µm erzielt. Ein weiterer positiver Aspekt ist, dass in der Automation höhere Einführspiele </w:t>
      </w:r>
      <w:r w:rsidR="003518AD" w:rsidRPr="00567DEA">
        <w:rPr>
          <w:rFonts w:ascii="Effra Light" w:hAnsi="Effra Light" w:cs="Arial"/>
        </w:rPr>
        <w:t xml:space="preserve">umgesetzt </w:t>
      </w:r>
      <w:r w:rsidRPr="00567DEA">
        <w:rPr>
          <w:rFonts w:ascii="Effra Light" w:hAnsi="Effra Light" w:cs="Arial"/>
        </w:rPr>
        <w:t xml:space="preserve">werden können, </w:t>
      </w:r>
      <w:r w:rsidR="005515D6" w:rsidRPr="00567DEA">
        <w:rPr>
          <w:rFonts w:ascii="Effra Light" w:hAnsi="Effra Light" w:cs="Arial"/>
        </w:rPr>
        <w:t xml:space="preserve">was </w:t>
      </w:r>
      <w:r w:rsidRPr="00567DEA">
        <w:rPr>
          <w:rFonts w:ascii="Effra Light" w:hAnsi="Effra Light" w:cs="Arial"/>
        </w:rPr>
        <w:t xml:space="preserve">den Verschleiß des Futters reduziert und somit die Lebensdauer </w:t>
      </w:r>
      <w:r w:rsidR="005515D6" w:rsidRPr="00567DEA">
        <w:rPr>
          <w:rFonts w:ascii="Effra Light" w:hAnsi="Effra Light" w:cs="Arial"/>
        </w:rPr>
        <w:t xml:space="preserve">immens </w:t>
      </w:r>
      <w:r w:rsidRPr="00567DEA">
        <w:rPr>
          <w:rFonts w:ascii="Effra Light" w:hAnsi="Effra Light" w:cs="Arial"/>
        </w:rPr>
        <w:t xml:space="preserve">erhöht. Das Spannfutter ist in einem Durchmesserbereich von 20 und 32 </w:t>
      </w:r>
      <w:r w:rsidR="005515D6" w:rsidRPr="00567DEA">
        <w:rPr>
          <w:rFonts w:ascii="Effra Light" w:hAnsi="Effra Light" w:cs="Arial"/>
        </w:rPr>
        <w:t xml:space="preserve">mm </w:t>
      </w:r>
      <w:r w:rsidRPr="00567DEA">
        <w:rPr>
          <w:rFonts w:ascii="Effra Light" w:hAnsi="Effra Light" w:cs="Arial"/>
        </w:rPr>
        <w:t>verfügbar.</w:t>
      </w:r>
    </w:p>
    <w:p w14:paraId="14C61B56" w14:textId="77777777" w:rsidR="00B54889" w:rsidRPr="00567DEA" w:rsidRDefault="00B54889" w:rsidP="00B54889">
      <w:pPr>
        <w:spacing w:after="0" w:line="360" w:lineRule="auto"/>
        <w:rPr>
          <w:rFonts w:ascii="Effra Light" w:hAnsi="Effra Light" w:cs="Arial"/>
        </w:rPr>
      </w:pPr>
    </w:p>
    <w:p w14:paraId="635B89B5" w14:textId="057312A7"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Die Automatisierung von Zerspanungsflüssigkeiten steckt nach wie vor in den Kinderschuhen. Vor </w:t>
      </w:r>
      <w:r w:rsidR="005515D6" w:rsidRPr="00567DEA">
        <w:rPr>
          <w:rFonts w:ascii="Effra Light" w:hAnsi="Effra Light" w:cs="Arial"/>
        </w:rPr>
        <w:t xml:space="preserve">fünf </w:t>
      </w:r>
      <w:r w:rsidRPr="00567DEA">
        <w:rPr>
          <w:rFonts w:ascii="Effra Light" w:hAnsi="Effra Light" w:cs="Arial"/>
        </w:rPr>
        <w:t xml:space="preserve">Jahren hat sich </w:t>
      </w:r>
      <w:r w:rsidR="00B76A15" w:rsidRPr="00567DEA">
        <w:rPr>
          <w:rFonts w:ascii="Effra Light" w:hAnsi="Effra Light" w:cs="Arial"/>
        </w:rPr>
        <w:t xml:space="preserve">die </w:t>
      </w:r>
      <w:proofErr w:type="spellStart"/>
      <w:r w:rsidRPr="00567DEA">
        <w:rPr>
          <w:rFonts w:ascii="Effra Light" w:hAnsi="Effra Light" w:cs="Arial"/>
        </w:rPr>
        <w:t>Motorex</w:t>
      </w:r>
      <w:proofErr w:type="spellEnd"/>
      <w:r w:rsidR="00B76A15" w:rsidRPr="00567DEA">
        <w:rPr>
          <w:rFonts w:ascii="Effra Light" w:hAnsi="Effra Light" w:cs="Arial"/>
        </w:rPr>
        <w:t>-Bucher Group</w:t>
      </w:r>
      <w:r w:rsidRPr="00567DEA">
        <w:rPr>
          <w:rFonts w:ascii="Effra Light" w:hAnsi="Effra Light" w:cs="Arial"/>
        </w:rPr>
        <w:t xml:space="preserve"> </w:t>
      </w:r>
      <w:r w:rsidR="00FA2C97" w:rsidRPr="00567DEA">
        <w:rPr>
          <w:rFonts w:ascii="Effra Light" w:hAnsi="Effra Light" w:cs="Arial"/>
        </w:rPr>
        <w:t xml:space="preserve">aus der Schweiz </w:t>
      </w:r>
      <w:r w:rsidRPr="00567DEA">
        <w:rPr>
          <w:rFonts w:ascii="Effra Light" w:hAnsi="Effra Light" w:cs="Arial"/>
        </w:rPr>
        <w:t>diese</w:t>
      </w:r>
      <w:r w:rsidR="005515D6" w:rsidRPr="00567DEA">
        <w:rPr>
          <w:rFonts w:ascii="Effra Light" w:hAnsi="Effra Light" w:cs="Arial"/>
        </w:rPr>
        <w:t>r Aufgabe</w:t>
      </w:r>
      <w:r w:rsidR="003518AD" w:rsidRPr="00567DEA">
        <w:rPr>
          <w:rFonts w:ascii="Effra Light" w:hAnsi="Effra Light" w:cs="Arial"/>
        </w:rPr>
        <w:t xml:space="preserve"> </w:t>
      </w:r>
      <w:r w:rsidRPr="00567DEA">
        <w:rPr>
          <w:rFonts w:ascii="Effra Light" w:hAnsi="Effra Light" w:cs="Arial"/>
        </w:rPr>
        <w:t xml:space="preserve">angenommen und mittlerweile ein Produktportfolio für wässrige sowie ölige Systeme etabliert. Ein großer Teil der Anwender </w:t>
      </w:r>
      <w:r w:rsidR="005515D6" w:rsidRPr="00567DEA">
        <w:rPr>
          <w:rFonts w:ascii="Effra Light" w:hAnsi="Effra Light" w:cs="Arial"/>
        </w:rPr>
        <w:t>misst</w:t>
      </w:r>
      <w:r w:rsidRPr="00567DEA">
        <w:rPr>
          <w:rFonts w:ascii="Effra Light" w:hAnsi="Effra Light" w:cs="Arial"/>
        </w:rPr>
        <w:t>, pfleg</w:t>
      </w:r>
      <w:r w:rsidR="005515D6" w:rsidRPr="00567DEA">
        <w:rPr>
          <w:rFonts w:ascii="Effra Light" w:hAnsi="Effra Light" w:cs="Arial"/>
        </w:rPr>
        <w:t>t</w:t>
      </w:r>
      <w:r w:rsidRPr="00567DEA">
        <w:rPr>
          <w:rFonts w:ascii="Effra Light" w:hAnsi="Effra Light" w:cs="Arial"/>
        </w:rPr>
        <w:t xml:space="preserve"> und befüll</w:t>
      </w:r>
      <w:r w:rsidR="005515D6" w:rsidRPr="00567DEA">
        <w:rPr>
          <w:rFonts w:ascii="Effra Light" w:hAnsi="Effra Light" w:cs="Arial"/>
        </w:rPr>
        <w:t>t</w:t>
      </w:r>
      <w:r w:rsidRPr="00567DEA">
        <w:rPr>
          <w:rFonts w:ascii="Effra Light" w:hAnsi="Effra Light" w:cs="Arial"/>
        </w:rPr>
        <w:t xml:space="preserve"> </w:t>
      </w:r>
      <w:r w:rsidR="005515D6" w:rsidRPr="00567DEA">
        <w:rPr>
          <w:rFonts w:ascii="Effra Light" w:hAnsi="Effra Light" w:cs="Arial"/>
        </w:rPr>
        <w:t>seine</w:t>
      </w:r>
      <w:r w:rsidRPr="00567DEA">
        <w:rPr>
          <w:rFonts w:ascii="Effra Light" w:hAnsi="Effra Light" w:cs="Arial"/>
        </w:rPr>
        <w:t xml:space="preserve"> Maschinen von Hand und </w:t>
      </w:r>
      <w:r w:rsidR="005515D6" w:rsidRPr="00567DEA">
        <w:rPr>
          <w:rFonts w:ascii="Effra Light" w:hAnsi="Effra Light" w:cs="Arial"/>
        </w:rPr>
        <w:t xml:space="preserve">trägt </w:t>
      </w:r>
      <w:r w:rsidRPr="00567DEA">
        <w:rPr>
          <w:rFonts w:ascii="Effra Light" w:hAnsi="Effra Light" w:cs="Arial"/>
        </w:rPr>
        <w:t xml:space="preserve">die Werte in </w:t>
      </w:r>
      <w:r w:rsidR="005515D6" w:rsidRPr="00567DEA">
        <w:rPr>
          <w:rFonts w:ascii="Effra Light" w:hAnsi="Effra Light" w:cs="Arial"/>
        </w:rPr>
        <w:t xml:space="preserve">handschriftliche </w:t>
      </w:r>
      <w:r w:rsidRPr="00567DEA">
        <w:rPr>
          <w:rFonts w:ascii="Effra Light" w:hAnsi="Effra Light" w:cs="Arial"/>
        </w:rPr>
        <w:t>Listen ein. Allein in Deutschland werden über 200</w:t>
      </w:r>
      <w:r w:rsidR="005515D6" w:rsidRPr="00567DEA">
        <w:rPr>
          <w:rFonts w:ascii="Effra Light" w:hAnsi="Effra Light" w:cs="Arial"/>
        </w:rPr>
        <w:t>.</w:t>
      </w:r>
      <w:r w:rsidRPr="00567DEA">
        <w:rPr>
          <w:rFonts w:ascii="Effra Light" w:hAnsi="Effra Light" w:cs="Arial"/>
        </w:rPr>
        <w:t>000 KSS</w:t>
      </w:r>
      <w:r w:rsidR="00B5564C" w:rsidRPr="00567DEA">
        <w:rPr>
          <w:rFonts w:ascii="Effra Light" w:hAnsi="Effra Light" w:cs="Arial"/>
        </w:rPr>
        <w:t xml:space="preserve"> (Kühlschmierstoff)</w:t>
      </w:r>
      <w:r w:rsidR="005515D6" w:rsidRPr="00567DEA">
        <w:rPr>
          <w:rFonts w:ascii="Effra Light" w:hAnsi="Effra Light" w:cs="Arial"/>
        </w:rPr>
        <w:t>-</w:t>
      </w:r>
      <w:r w:rsidRPr="00567DEA">
        <w:rPr>
          <w:rFonts w:ascii="Effra Light" w:hAnsi="Effra Light" w:cs="Arial"/>
        </w:rPr>
        <w:t xml:space="preserve">Anlagen mit einem Verbrauch von </w:t>
      </w:r>
      <w:r w:rsidR="005515D6" w:rsidRPr="00567DEA">
        <w:rPr>
          <w:rFonts w:ascii="Effra Light" w:hAnsi="Effra Light" w:cs="Arial"/>
        </w:rPr>
        <w:t>über</w:t>
      </w:r>
      <w:r w:rsidRPr="00567DEA">
        <w:rPr>
          <w:rFonts w:ascii="Effra Light" w:hAnsi="Effra Light" w:cs="Arial"/>
        </w:rPr>
        <w:t xml:space="preserve"> 25</w:t>
      </w:r>
      <w:r w:rsidR="005515D6" w:rsidRPr="00567DEA">
        <w:rPr>
          <w:rFonts w:ascii="Effra Light" w:hAnsi="Effra Light" w:cs="Arial"/>
        </w:rPr>
        <w:t>.</w:t>
      </w:r>
      <w:r w:rsidRPr="00567DEA">
        <w:rPr>
          <w:rFonts w:ascii="Effra Light" w:hAnsi="Effra Light" w:cs="Arial"/>
        </w:rPr>
        <w:t xml:space="preserve">000 Tonnen jährlich betrieben. Die Entwicklung </w:t>
      </w:r>
      <w:proofErr w:type="spellStart"/>
      <w:r w:rsidRPr="00567DEA">
        <w:rPr>
          <w:rFonts w:ascii="Effra Light" w:hAnsi="Effra Light" w:cs="Arial"/>
          <w:iCs/>
        </w:rPr>
        <w:t>F</w:t>
      </w:r>
      <w:r w:rsidR="00B5564C" w:rsidRPr="00567DEA">
        <w:rPr>
          <w:rFonts w:ascii="Effra Light" w:hAnsi="Effra Light" w:cs="Arial"/>
          <w:iCs/>
        </w:rPr>
        <w:t>luidlynx</w:t>
      </w:r>
      <w:proofErr w:type="spellEnd"/>
      <w:r w:rsidRPr="00567DEA">
        <w:rPr>
          <w:rFonts w:ascii="Effra Light" w:hAnsi="Effra Light" w:cs="Arial"/>
        </w:rPr>
        <w:t xml:space="preserve"> </w:t>
      </w:r>
      <w:r w:rsidRPr="00567DEA">
        <w:rPr>
          <w:rFonts w:ascii="Effra Light" w:hAnsi="Effra Light" w:cs="Arial"/>
        </w:rPr>
        <w:lastRenderedPageBreak/>
        <w:t xml:space="preserve">ist eine smarte Lösung, </w:t>
      </w:r>
      <w:r w:rsidR="005515D6" w:rsidRPr="00567DEA">
        <w:rPr>
          <w:rFonts w:ascii="Effra Light" w:hAnsi="Effra Light" w:cs="Arial"/>
        </w:rPr>
        <w:t xml:space="preserve">die </w:t>
      </w:r>
      <w:r w:rsidRPr="00567DEA">
        <w:rPr>
          <w:rFonts w:ascii="Effra Light" w:hAnsi="Effra Light" w:cs="Arial"/>
        </w:rPr>
        <w:t xml:space="preserve">in einem </w:t>
      </w:r>
      <w:r w:rsidR="005515D6" w:rsidRPr="00567DEA">
        <w:rPr>
          <w:rFonts w:ascii="Effra Light" w:hAnsi="Effra Light" w:cs="Arial"/>
        </w:rPr>
        <w:t xml:space="preserve">ganzen </w:t>
      </w:r>
      <w:r w:rsidRPr="00567DEA">
        <w:rPr>
          <w:rFonts w:ascii="Effra Light" w:hAnsi="Effra Light" w:cs="Arial"/>
        </w:rPr>
        <w:t xml:space="preserve">Sortiment von </w:t>
      </w:r>
      <w:r w:rsidR="00F71BAE" w:rsidRPr="00567DEA">
        <w:rPr>
          <w:rFonts w:ascii="Effra Light" w:hAnsi="Effra Light" w:cs="Arial"/>
        </w:rPr>
        <w:t xml:space="preserve">Anwendungen </w:t>
      </w:r>
      <w:r w:rsidR="003518AD" w:rsidRPr="00567DEA">
        <w:rPr>
          <w:rFonts w:ascii="Effra Light" w:hAnsi="Effra Light" w:cs="Arial"/>
        </w:rPr>
        <w:t>aufgeht</w:t>
      </w:r>
      <w:r w:rsidRPr="00567DEA">
        <w:rPr>
          <w:rFonts w:ascii="Effra Light" w:hAnsi="Effra Light" w:cs="Arial"/>
        </w:rPr>
        <w:t xml:space="preserve">. Daraus sind Patentanträge und Softwarelösungen für die </w:t>
      </w:r>
      <w:r w:rsidR="006731E5" w:rsidRPr="00567DEA">
        <w:rPr>
          <w:rFonts w:ascii="Effra Light" w:hAnsi="Effra Light" w:cs="Arial"/>
        </w:rPr>
        <w:t>Fertigung</w:t>
      </w:r>
      <w:r w:rsidR="0035783C" w:rsidRPr="00567DEA">
        <w:rPr>
          <w:rFonts w:ascii="Effra Light" w:hAnsi="Effra Light" w:cs="Arial"/>
        </w:rPr>
        <w:t xml:space="preserve"> </w:t>
      </w:r>
      <w:r w:rsidRPr="00567DEA">
        <w:rPr>
          <w:rFonts w:ascii="Effra Light" w:hAnsi="Effra Light" w:cs="Arial"/>
        </w:rPr>
        <w:t xml:space="preserve">entstanden, </w:t>
      </w:r>
      <w:r w:rsidR="0035783C" w:rsidRPr="00567DEA">
        <w:rPr>
          <w:rFonts w:ascii="Effra Light" w:hAnsi="Effra Light" w:cs="Arial"/>
        </w:rPr>
        <w:t>die</w:t>
      </w:r>
      <w:r w:rsidRPr="00567DEA">
        <w:rPr>
          <w:rFonts w:ascii="Effra Light" w:hAnsi="Effra Light" w:cs="Arial"/>
        </w:rPr>
        <w:t xml:space="preserve"> den automatisierten Fluidbetrieb 24/7 an 365 Tagen ermöglicht. Der Verbrauch an Kühlschmierstoff</w:t>
      </w:r>
      <w:r w:rsidR="001C38BA" w:rsidRPr="00567DEA">
        <w:rPr>
          <w:rFonts w:ascii="Effra Light" w:hAnsi="Effra Light" w:cs="Arial"/>
        </w:rPr>
        <w:t>k</w:t>
      </w:r>
      <w:r w:rsidRPr="00567DEA">
        <w:rPr>
          <w:rFonts w:ascii="Effra Light" w:hAnsi="Effra Light" w:cs="Arial"/>
        </w:rPr>
        <w:t xml:space="preserve">onzentrat wird durch die Lösung </w:t>
      </w:r>
      <w:r w:rsidR="00B76A15" w:rsidRPr="00567DEA">
        <w:rPr>
          <w:rFonts w:ascii="Effra Light" w:hAnsi="Effra Light" w:cs="Arial"/>
        </w:rPr>
        <w:t>von</w:t>
      </w:r>
      <w:r w:rsidRPr="00567DEA">
        <w:rPr>
          <w:rFonts w:ascii="Effra Light" w:hAnsi="Effra Light" w:cs="Arial"/>
        </w:rPr>
        <w:t xml:space="preserve"> </w:t>
      </w:r>
      <w:proofErr w:type="spellStart"/>
      <w:r w:rsidRPr="00567DEA">
        <w:rPr>
          <w:rFonts w:ascii="Effra Light" w:hAnsi="Effra Light" w:cs="Arial"/>
        </w:rPr>
        <w:t>Motorex</w:t>
      </w:r>
      <w:proofErr w:type="spellEnd"/>
      <w:r w:rsidRPr="00567DEA">
        <w:rPr>
          <w:rFonts w:ascii="Effra Light" w:hAnsi="Effra Light" w:cs="Arial"/>
        </w:rPr>
        <w:t xml:space="preserve"> nach </w:t>
      </w:r>
      <w:r w:rsidR="00B76A15" w:rsidRPr="00567DEA">
        <w:rPr>
          <w:rFonts w:ascii="Effra Light" w:hAnsi="Effra Light" w:cs="Arial"/>
        </w:rPr>
        <w:t>eigenen</w:t>
      </w:r>
      <w:r w:rsidRPr="00567DEA">
        <w:rPr>
          <w:rFonts w:ascii="Effra Light" w:hAnsi="Effra Light" w:cs="Arial"/>
        </w:rPr>
        <w:t xml:space="preserve"> </w:t>
      </w:r>
      <w:r w:rsidR="006731E5" w:rsidRPr="00567DEA">
        <w:rPr>
          <w:rFonts w:ascii="Effra Light" w:hAnsi="Effra Light" w:cs="Arial"/>
        </w:rPr>
        <w:t xml:space="preserve">Angaben </w:t>
      </w:r>
      <w:r w:rsidRPr="00567DEA">
        <w:rPr>
          <w:rFonts w:ascii="Effra Light" w:hAnsi="Effra Light" w:cs="Arial"/>
        </w:rPr>
        <w:t xml:space="preserve">um 15 </w:t>
      </w:r>
      <w:r w:rsidR="001C38BA" w:rsidRPr="00567DEA">
        <w:rPr>
          <w:rFonts w:ascii="Effra Light" w:hAnsi="Effra Light" w:cs="Arial"/>
        </w:rPr>
        <w:t xml:space="preserve">Prozent </w:t>
      </w:r>
      <w:r w:rsidRPr="00567DEA">
        <w:rPr>
          <w:rFonts w:ascii="Effra Light" w:hAnsi="Effra Light" w:cs="Arial"/>
        </w:rPr>
        <w:t xml:space="preserve">sinken. Es gibt </w:t>
      </w:r>
      <w:r w:rsidR="003518AD" w:rsidRPr="00567DEA">
        <w:rPr>
          <w:rFonts w:ascii="Effra Light" w:hAnsi="Effra Light" w:cs="Arial"/>
        </w:rPr>
        <w:t xml:space="preserve">laut Hersteller </w:t>
      </w:r>
      <w:r w:rsidRPr="00567DEA">
        <w:rPr>
          <w:rFonts w:ascii="Effra Light" w:hAnsi="Effra Light" w:cs="Arial"/>
        </w:rPr>
        <w:t>keinerlei „Geometrie</w:t>
      </w:r>
      <w:r w:rsidR="001C38BA" w:rsidRPr="00567DEA">
        <w:rPr>
          <w:rFonts w:ascii="Effra Light" w:hAnsi="Effra Light" w:cs="Arial"/>
        </w:rPr>
        <w:t>e</w:t>
      </w:r>
      <w:r w:rsidRPr="00567DEA">
        <w:rPr>
          <w:rFonts w:ascii="Effra Light" w:hAnsi="Effra Light" w:cs="Arial"/>
        </w:rPr>
        <w:t xml:space="preserve">inflüsse durch tiefere Wassertemperaturen mehr“, da der Mischprozess komplett anders erfolgt als bei bisherigen </w:t>
      </w:r>
      <w:r w:rsidR="00F71BAE" w:rsidRPr="00567DEA">
        <w:rPr>
          <w:rFonts w:ascii="Effra Light" w:hAnsi="Effra Light" w:cs="Arial"/>
        </w:rPr>
        <w:t xml:space="preserve">Applikationen. </w:t>
      </w:r>
      <w:r w:rsidRPr="00567DEA">
        <w:rPr>
          <w:rFonts w:ascii="Effra Light" w:hAnsi="Effra Light" w:cs="Arial"/>
        </w:rPr>
        <w:t xml:space="preserve">Die </w:t>
      </w:r>
      <w:r w:rsidR="00F71BAE" w:rsidRPr="00567DEA">
        <w:rPr>
          <w:rFonts w:ascii="Effra Light" w:hAnsi="Effra Light" w:cs="Arial"/>
        </w:rPr>
        <w:t>Gesamtanlageneffektivität (</w:t>
      </w:r>
      <w:r w:rsidRPr="00567DEA">
        <w:rPr>
          <w:rFonts w:ascii="Effra Light" w:hAnsi="Effra Light" w:cs="Arial"/>
        </w:rPr>
        <w:t>OEE</w:t>
      </w:r>
      <w:r w:rsidR="00F71BAE" w:rsidRPr="00567DEA">
        <w:rPr>
          <w:rFonts w:ascii="Effra Light" w:hAnsi="Effra Light" w:cs="Arial"/>
        </w:rPr>
        <w:t>)</w:t>
      </w:r>
      <w:r w:rsidRPr="00567DEA">
        <w:rPr>
          <w:rFonts w:ascii="Effra Light" w:hAnsi="Effra Light" w:cs="Arial"/>
        </w:rPr>
        <w:t xml:space="preserve"> steigt durch die 100</w:t>
      </w:r>
      <w:r w:rsidR="001C38BA" w:rsidRPr="00567DEA">
        <w:rPr>
          <w:rFonts w:ascii="Effra Light" w:hAnsi="Effra Light" w:cs="Arial"/>
        </w:rPr>
        <w:t>-prozentige</w:t>
      </w:r>
      <w:r w:rsidRPr="00567DEA">
        <w:rPr>
          <w:rFonts w:ascii="Effra Light" w:hAnsi="Effra Light" w:cs="Arial"/>
        </w:rPr>
        <w:t xml:space="preserve"> Kühlschmierstoffverfügbarkeit und die immer richtigen Grenzwerte der Flüssigkeit. Kontaktekzem</w:t>
      </w:r>
      <w:r w:rsidR="00C8213E" w:rsidRPr="00567DEA">
        <w:rPr>
          <w:rFonts w:ascii="Effra Light" w:hAnsi="Effra Light" w:cs="Arial"/>
        </w:rPr>
        <w:t>e</w:t>
      </w:r>
      <w:r w:rsidRPr="00567DEA">
        <w:rPr>
          <w:rFonts w:ascii="Effra Light" w:hAnsi="Effra Light" w:cs="Arial"/>
        </w:rPr>
        <w:t xml:space="preserve"> und Allergien sind in der Metallindustrie nach wie vor die Nr. 1 </w:t>
      </w:r>
      <w:r w:rsidR="001C38BA" w:rsidRPr="00567DEA">
        <w:rPr>
          <w:rFonts w:ascii="Effra Light" w:hAnsi="Effra Light" w:cs="Arial"/>
        </w:rPr>
        <w:t xml:space="preserve">unter den Ursachen </w:t>
      </w:r>
      <w:r w:rsidR="00F71BAE" w:rsidRPr="00567DEA">
        <w:rPr>
          <w:rFonts w:ascii="Effra Light" w:hAnsi="Effra Light" w:cs="Arial"/>
        </w:rPr>
        <w:t>für Arbeitsausfälle</w:t>
      </w:r>
      <w:r w:rsidRPr="00567DEA">
        <w:rPr>
          <w:rFonts w:ascii="Effra Light" w:hAnsi="Effra Light" w:cs="Arial"/>
        </w:rPr>
        <w:t xml:space="preserve">. Diesem wird durch angepasste Algorithmen in der Pflegeanlage Rechnung getragen, indem der pH-Wert sowie die Konzentration und Leitfähigkeit immer im Soll gefahren werden. Mittels Easy Monitoring APP werden die </w:t>
      </w:r>
      <w:r w:rsidR="00F71BAE" w:rsidRPr="00567DEA">
        <w:rPr>
          <w:rFonts w:ascii="Effra Light" w:hAnsi="Effra Light" w:cs="Arial"/>
        </w:rPr>
        <w:t>Applikationen</w:t>
      </w:r>
      <w:r w:rsidRPr="00567DEA">
        <w:rPr>
          <w:rFonts w:ascii="Effra Light" w:hAnsi="Effra Light" w:cs="Arial"/>
        </w:rPr>
        <w:t xml:space="preserve"> photometrisch kontrolliert</w:t>
      </w:r>
      <w:r w:rsidR="001C38BA" w:rsidRPr="00567DEA">
        <w:rPr>
          <w:rFonts w:ascii="Effra Light" w:hAnsi="Effra Light" w:cs="Arial"/>
        </w:rPr>
        <w:t xml:space="preserve">, </w:t>
      </w:r>
      <w:r w:rsidRPr="00567DEA">
        <w:rPr>
          <w:rFonts w:ascii="Effra Light" w:hAnsi="Effra Light" w:cs="Arial"/>
        </w:rPr>
        <w:t xml:space="preserve">die Sensorik in Echtzeit </w:t>
      </w:r>
      <w:r w:rsidR="001C38BA" w:rsidRPr="00567DEA">
        <w:rPr>
          <w:rFonts w:ascii="Effra Light" w:hAnsi="Effra Light" w:cs="Arial"/>
        </w:rPr>
        <w:t xml:space="preserve">entsprechend </w:t>
      </w:r>
      <w:r w:rsidRPr="00567DEA">
        <w:rPr>
          <w:rFonts w:ascii="Effra Light" w:hAnsi="Effra Light" w:cs="Arial"/>
        </w:rPr>
        <w:t>überprüft und nötigenfalls korrigiert.</w:t>
      </w:r>
    </w:p>
    <w:p w14:paraId="7709ABD0" w14:textId="77777777" w:rsidR="00B54889" w:rsidRPr="00567DEA" w:rsidRDefault="00B54889" w:rsidP="00B54889">
      <w:pPr>
        <w:spacing w:after="0" w:line="360" w:lineRule="auto"/>
        <w:rPr>
          <w:rFonts w:ascii="Effra Light" w:hAnsi="Effra Light" w:cs="Arial"/>
        </w:rPr>
      </w:pPr>
    </w:p>
    <w:p w14:paraId="49BEBFA4" w14:textId="69A7349F" w:rsidR="00B54889" w:rsidRPr="00567DEA" w:rsidRDefault="00B54889" w:rsidP="00B54889">
      <w:pPr>
        <w:spacing w:after="0" w:line="360" w:lineRule="auto"/>
        <w:rPr>
          <w:rFonts w:ascii="Effra Light" w:hAnsi="Effra Light" w:cs="Arial"/>
          <w:b/>
          <w:bCs/>
        </w:rPr>
      </w:pPr>
      <w:r w:rsidRPr="00567DEA">
        <w:rPr>
          <w:rFonts w:ascii="Effra Light" w:hAnsi="Effra Light" w:cs="Arial"/>
          <w:b/>
          <w:bCs/>
        </w:rPr>
        <w:t>Wissenschaft</w:t>
      </w:r>
      <w:r w:rsidR="00807A2F" w:rsidRPr="00567DEA">
        <w:rPr>
          <w:rFonts w:ascii="Effra Light" w:hAnsi="Effra Light" w:cs="Arial"/>
          <w:b/>
          <w:bCs/>
        </w:rPr>
        <w:t xml:space="preserve"> schafft technische Zusammenhänge</w:t>
      </w:r>
    </w:p>
    <w:p w14:paraId="35CADD15" w14:textId="539B6F99"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Auch </w:t>
      </w:r>
      <w:r w:rsidR="00945633" w:rsidRPr="00567DEA">
        <w:rPr>
          <w:rFonts w:ascii="Effra Light" w:hAnsi="Effra Light" w:cs="Arial"/>
        </w:rPr>
        <w:t xml:space="preserve">aktuelle und </w:t>
      </w:r>
      <w:r w:rsidRPr="00567DEA">
        <w:rPr>
          <w:rFonts w:ascii="Effra Light" w:hAnsi="Effra Light" w:cs="Arial"/>
        </w:rPr>
        <w:t xml:space="preserve">spannende Forschungsprojekte wurden auf der GrindingHub </w:t>
      </w:r>
      <w:r w:rsidR="00F71BAE" w:rsidRPr="00567DEA">
        <w:rPr>
          <w:rFonts w:ascii="Effra Light" w:hAnsi="Effra Light" w:cs="Arial"/>
        </w:rPr>
        <w:t xml:space="preserve">gezeigt. </w:t>
      </w:r>
      <w:r w:rsidRPr="00567DEA">
        <w:rPr>
          <w:rFonts w:ascii="Effra Light" w:hAnsi="Effra Light" w:cs="Arial"/>
        </w:rPr>
        <w:t xml:space="preserve">Das Institut für spanende Fertigung (ISF) der technischen Universität Dortmund in Zusammenarbeit mit dem Verein Deutscher Werkzeugmaschinenfabriken (VDW) präsentierte </w:t>
      </w:r>
      <w:r w:rsidR="00945633" w:rsidRPr="00567DEA">
        <w:rPr>
          <w:rFonts w:ascii="Effra Light" w:hAnsi="Effra Light" w:cs="Arial"/>
        </w:rPr>
        <w:t xml:space="preserve">beispielsweise </w:t>
      </w:r>
      <w:r w:rsidRPr="00567DEA">
        <w:rPr>
          <w:rFonts w:ascii="Effra Light" w:hAnsi="Effra Light" w:cs="Arial"/>
        </w:rPr>
        <w:t>neben vielen anderen Themen das IGV-Vorhaben 21489 N „Konturangepasstes Polierschleifen für Bohr- und Fräswerkzeuge“.</w:t>
      </w:r>
    </w:p>
    <w:p w14:paraId="56E6C891" w14:textId="77777777" w:rsidR="0063788B" w:rsidRPr="00567DEA" w:rsidRDefault="0063788B" w:rsidP="00B54889">
      <w:pPr>
        <w:spacing w:after="0" w:line="360" w:lineRule="auto"/>
        <w:rPr>
          <w:rFonts w:ascii="Effra Light" w:hAnsi="Effra Light" w:cs="Arial"/>
        </w:rPr>
      </w:pPr>
    </w:p>
    <w:p w14:paraId="429034B0" w14:textId="2728DA23"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Ein weiteres Forschungsprojekt </w:t>
      </w:r>
      <w:r w:rsidR="00F71BAE" w:rsidRPr="00567DEA">
        <w:rPr>
          <w:rFonts w:ascii="Effra Light" w:hAnsi="Effra Light" w:cs="Arial"/>
        </w:rPr>
        <w:t>zeigt</w:t>
      </w:r>
      <w:r w:rsidR="00C8213E" w:rsidRPr="00567DEA">
        <w:rPr>
          <w:rFonts w:ascii="Effra Light" w:hAnsi="Effra Light" w:cs="Arial"/>
        </w:rPr>
        <w:t>e</w:t>
      </w:r>
      <w:r w:rsidR="00F71BAE" w:rsidRPr="00567DEA">
        <w:rPr>
          <w:rFonts w:ascii="Effra Light" w:hAnsi="Effra Light" w:cs="Arial"/>
        </w:rPr>
        <w:t xml:space="preserve"> </w:t>
      </w:r>
      <w:r w:rsidRPr="00567DEA">
        <w:rPr>
          <w:rFonts w:ascii="Effra Light" w:hAnsi="Effra Light" w:cs="Arial"/>
        </w:rPr>
        <w:t>das Institut für Fertigungstechnik und Werkzeugmaschinen der Leibniz Universität Hannover</w:t>
      </w:r>
      <w:r w:rsidR="006731E5" w:rsidRPr="00567DEA">
        <w:rPr>
          <w:rFonts w:ascii="Effra Light" w:hAnsi="Effra Light" w:cs="Arial"/>
        </w:rPr>
        <w:t>. Hier</w:t>
      </w:r>
      <w:r w:rsidRPr="00567DEA">
        <w:rPr>
          <w:rFonts w:ascii="Effra Light" w:hAnsi="Effra Light" w:cs="Arial"/>
        </w:rPr>
        <w:t xml:space="preserve"> beschäftigen sich Wissenschaftler mit der Reduzierung von hohen Fertigungskosten bei der Schleifbearbeitung von Fräswerkzeugen aus </w:t>
      </w:r>
      <w:proofErr w:type="spellStart"/>
      <w:r w:rsidRPr="00567DEA">
        <w:rPr>
          <w:rFonts w:ascii="Effra Light" w:hAnsi="Effra Light" w:cs="Arial"/>
        </w:rPr>
        <w:t>polykristalinen</w:t>
      </w:r>
      <w:proofErr w:type="spellEnd"/>
      <w:r w:rsidRPr="00567DEA">
        <w:rPr>
          <w:rFonts w:ascii="Effra Light" w:hAnsi="Effra Light" w:cs="Arial"/>
        </w:rPr>
        <w:t xml:space="preserve"> </w:t>
      </w:r>
      <w:proofErr w:type="spellStart"/>
      <w:r w:rsidRPr="00567DEA">
        <w:rPr>
          <w:rFonts w:ascii="Effra Light" w:hAnsi="Effra Light" w:cs="Arial"/>
        </w:rPr>
        <w:t>Bornitrieden</w:t>
      </w:r>
      <w:proofErr w:type="spellEnd"/>
      <w:r w:rsidRPr="00567DEA">
        <w:rPr>
          <w:rFonts w:ascii="Effra Light" w:hAnsi="Effra Light" w:cs="Arial"/>
        </w:rPr>
        <w:t xml:space="preserve"> (</w:t>
      </w:r>
      <w:proofErr w:type="spellStart"/>
      <w:r w:rsidRPr="00567DEA">
        <w:rPr>
          <w:rFonts w:ascii="Effra Light" w:hAnsi="Effra Light" w:cs="Arial"/>
        </w:rPr>
        <w:t>PcBN</w:t>
      </w:r>
      <w:proofErr w:type="spellEnd"/>
      <w:r w:rsidR="00282A50" w:rsidRPr="00567DEA">
        <w:rPr>
          <w:rFonts w:ascii="Effra Light" w:hAnsi="Effra Light" w:cs="Arial"/>
        </w:rPr>
        <w:t>). Die Besonderheit des Werkstoffeinsatzes in einer Schleifbearbeitung ist die um bis zu 100-fach gesteigerte Werkzeugstandzeit. Durch wissenschaftliche Studien wurde die beste Kombination</w:t>
      </w:r>
      <w:r w:rsidR="0063788B" w:rsidRPr="00567DEA">
        <w:rPr>
          <w:rFonts w:ascii="Effra Light" w:hAnsi="Effra Light" w:cs="Arial"/>
        </w:rPr>
        <w:t xml:space="preserve"> aus Vorschubgeschwindigkeit und Werkzeugzustellung identifiziert. Anschließend konnte das Zeitspanvolumen in drei Schritten gesteigert werden. Die Implementierung des neu ausgelegten Prozesses wurde an einer 5-Achs-Schleifbearbeitung </w:t>
      </w:r>
      <w:r w:rsidR="0063788B" w:rsidRPr="00567DEA">
        <w:rPr>
          <w:rFonts w:ascii="Effra Light" w:hAnsi="Effra Light" w:cs="Arial"/>
        </w:rPr>
        <w:lastRenderedPageBreak/>
        <w:t>validiert</w:t>
      </w:r>
      <w:r w:rsidR="006731E5" w:rsidRPr="00567DEA">
        <w:rPr>
          <w:rFonts w:ascii="Effra Light" w:hAnsi="Effra Light" w:cs="Arial"/>
        </w:rPr>
        <w:t>,</w:t>
      </w:r>
      <w:r w:rsidR="0063788B" w:rsidRPr="00567DEA">
        <w:rPr>
          <w:rFonts w:ascii="Effra Light" w:hAnsi="Effra Light" w:cs="Arial"/>
        </w:rPr>
        <w:t xml:space="preserve"> um Fräser zu </w:t>
      </w:r>
      <w:r w:rsidR="006731E5" w:rsidRPr="00567DEA">
        <w:rPr>
          <w:rFonts w:ascii="Effra Light" w:hAnsi="Effra Light" w:cs="Arial"/>
        </w:rPr>
        <w:t>s</w:t>
      </w:r>
      <w:r w:rsidR="0063788B" w:rsidRPr="00567DEA">
        <w:rPr>
          <w:rFonts w:ascii="Effra Light" w:hAnsi="Effra Light" w:cs="Arial"/>
        </w:rPr>
        <w:t xml:space="preserve">chleifen. Das </w:t>
      </w:r>
      <w:proofErr w:type="spellStart"/>
      <w:r w:rsidR="0063788B" w:rsidRPr="00567DEA">
        <w:rPr>
          <w:rFonts w:ascii="Effra Light" w:hAnsi="Effra Light" w:cs="Arial"/>
        </w:rPr>
        <w:t>PcBN</w:t>
      </w:r>
      <w:proofErr w:type="spellEnd"/>
      <w:r w:rsidR="0063788B" w:rsidRPr="00567DEA">
        <w:rPr>
          <w:rFonts w:ascii="Effra Light" w:hAnsi="Effra Light" w:cs="Arial"/>
        </w:rPr>
        <w:t xml:space="preserve">-Werkzeug hatte dabei eine signifikante Verschleißreduzierung von G &gt; </w:t>
      </w:r>
      <w:r w:rsidR="00DE4B17" w:rsidRPr="00567DEA">
        <w:rPr>
          <w:rFonts w:ascii="Effra Light" w:hAnsi="Effra Light" w:cs="Arial"/>
        </w:rPr>
        <w:t>14.</w:t>
      </w:r>
    </w:p>
    <w:p w14:paraId="604E3A84" w14:textId="65296E97" w:rsidR="00DE4B17" w:rsidRPr="00567DEA" w:rsidRDefault="00DE4B17" w:rsidP="00B54889">
      <w:pPr>
        <w:spacing w:after="0" w:line="360" w:lineRule="auto"/>
        <w:rPr>
          <w:rFonts w:ascii="Effra Light" w:hAnsi="Effra Light" w:cs="Arial"/>
        </w:rPr>
      </w:pPr>
    </w:p>
    <w:p w14:paraId="364769CF" w14:textId="5623905B" w:rsidR="00282A50" w:rsidRPr="00567DEA" w:rsidRDefault="00A71AFD" w:rsidP="00B54889">
      <w:pPr>
        <w:spacing w:after="0" w:line="360" w:lineRule="auto"/>
        <w:rPr>
          <w:rFonts w:ascii="Effra Light" w:hAnsi="Effra Light" w:cs="Arial"/>
        </w:rPr>
      </w:pPr>
      <w:r w:rsidRPr="00567DEA">
        <w:rPr>
          <w:rFonts w:ascii="Effra Light" w:hAnsi="Effra Light" w:cs="Arial"/>
        </w:rPr>
        <w:t xml:space="preserve">Aus geopolitischen, ökonomischen und ökologischen </w:t>
      </w:r>
      <w:r w:rsidR="006731E5" w:rsidRPr="00567DEA">
        <w:rPr>
          <w:rFonts w:ascii="Effra Light" w:hAnsi="Effra Light" w:cs="Arial"/>
        </w:rPr>
        <w:t>Gründen</w:t>
      </w:r>
      <w:r w:rsidRPr="00567DEA">
        <w:rPr>
          <w:rFonts w:ascii="Effra Light" w:hAnsi="Effra Light" w:cs="Arial"/>
        </w:rPr>
        <w:t xml:space="preserve"> hat die Leibniz Universität aus Hannover den Einsatz von Flint als natürliche Gesteinsart untersucht. In einer Vorstudie w</w:t>
      </w:r>
      <w:r w:rsidR="00945633" w:rsidRPr="00567DEA">
        <w:rPr>
          <w:rFonts w:ascii="Effra Light" w:hAnsi="Effra Light" w:cs="Arial"/>
        </w:rPr>
        <w:t>u</w:t>
      </w:r>
      <w:r w:rsidRPr="00567DEA">
        <w:rPr>
          <w:rFonts w:ascii="Effra Light" w:hAnsi="Effra Light" w:cs="Arial"/>
        </w:rPr>
        <w:t xml:space="preserve">rden zuerst Gesteinseigenschaften für den schleiftechnologischen Einsatz identifiziert. Danach konnten Einflussgrößen des Schleifprozesses </w:t>
      </w:r>
      <w:r w:rsidR="00945633" w:rsidRPr="00567DEA">
        <w:rPr>
          <w:rFonts w:ascii="Effra Light" w:hAnsi="Effra Light" w:cs="Arial"/>
        </w:rPr>
        <w:t>ausgemacht</w:t>
      </w:r>
      <w:r w:rsidRPr="00567DEA">
        <w:rPr>
          <w:rFonts w:ascii="Effra Light" w:hAnsi="Effra Light" w:cs="Arial"/>
        </w:rPr>
        <w:t xml:space="preserve"> werden</w:t>
      </w:r>
      <w:r w:rsidR="00945633" w:rsidRPr="00567DEA">
        <w:rPr>
          <w:rFonts w:ascii="Effra Light" w:hAnsi="Effra Light" w:cs="Arial"/>
        </w:rPr>
        <w:t>,</w:t>
      </w:r>
      <w:r w:rsidRPr="00567DEA">
        <w:rPr>
          <w:rFonts w:ascii="Effra Light" w:hAnsi="Effra Light" w:cs="Arial"/>
        </w:rPr>
        <w:t xml:space="preserve"> um im Nachgang das Einsatz- und Verschleißverhalten zu evaluieren. Abgerundet wurde diese</w:t>
      </w:r>
      <w:r w:rsidR="00945633" w:rsidRPr="00567DEA">
        <w:rPr>
          <w:rFonts w:ascii="Effra Light" w:hAnsi="Effra Light" w:cs="Arial"/>
        </w:rPr>
        <w:t>s</w:t>
      </w:r>
      <w:r w:rsidRPr="00567DEA">
        <w:rPr>
          <w:rFonts w:ascii="Effra Light" w:hAnsi="Effra Light" w:cs="Arial"/>
        </w:rPr>
        <w:t xml:space="preserve"> Projekt durch den Einsatz des </w:t>
      </w:r>
      <w:proofErr w:type="spellStart"/>
      <w:r w:rsidRPr="00567DEA">
        <w:rPr>
          <w:rFonts w:ascii="Effra Light" w:hAnsi="Effra Light" w:cs="Arial"/>
        </w:rPr>
        <w:t>Zerspanwerkzeuges</w:t>
      </w:r>
      <w:proofErr w:type="spellEnd"/>
      <w:r w:rsidRPr="00567DEA">
        <w:rPr>
          <w:rFonts w:ascii="Effra Light" w:hAnsi="Effra Light" w:cs="Arial"/>
        </w:rPr>
        <w:t xml:space="preserve"> aus Gestein für die Bearbeitung von Aluminium und Kunststoff. </w:t>
      </w:r>
    </w:p>
    <w:p w14:paraId="56858D19" w14:textId="77777777" w:rsidR="006731E5" w:rsidRPr="00567DEA" w:rsidRDefault="006731E5" w:rsidP="00B54889">
      <w:pPr>
        <w:spacing w:after="0" w:line="360" w:lineRule="auto"/>
        <w:rPr>
          <w:rFonts w:ascii="Effra Light" w:hAnsi="Effra Light" w:cs="Arial"/>
        </w:rPr>
      </w:pPr>
    </w:p>
    <w:p w14:paraId="31421769" w14:textId="2BD09A75" w:rsidR="00B54889" w:rsidRPr="00567DEA" w:rsidRDefault="00CB5ABB" w:rsidP="00B54889">
      <w:pPr>
        <w:spacing w:after="0" w:line="360" w:lineRule="auto"/>
        <w:rPr>
          <w:rFonts w:ascii="Effra Light" w:hAnsi="Effra Light" w:cs="Arial"/>
          <w:b/>
          <w:bCs/>
        </w:rPr>
      </w:pPr>
      <w:r w:rsidRPr="00567DEA">
        <w:rPr>
          <w:rFonts w:ascii="Effra Light" w:hAnsi="Effra Light" w:cs="Arial"/>
          <w:b/>
          <w:bCs/>
        </w:rPr>
        <w:t xml:space="preserve">Mit </w:t>
      </w:r>
      <w:r w:rsidR="00B54889" w:rsidRPr="00567DEA">
        <w:rPr>
          <w:rFonts w:ascii="Effra Light" w:hAnsi="Effra Light" w:cs="Arial"/>
          <w:b/>
          <w:bCs/>
        </w:rPr>
        <w:t>Start-up</w:t>
      </w:r>
      <w:r w:rsidR="001C38BA" w:rsidRPr="00567DEA">
        <w:rPr>
          <w:rFonts w:ascii="Effra Light" w:hAnsi="Effra Light" w:cs="Arial"/>
          <w:b/>
          <w:bCs/>
        </w:rPr>
        <w:t>-</w:t>
      </w:r>
      <w:r w:rsidR="00B54889" w:rsidRPr="00567DEA">
        <w:rPr>
          <w:rFonts w:ascii="Effra Light" w:hAnsi="Effra Light" w:cs="Arial"/>
          <w:b/>
          <w:bCs/>
        </w:rPr>
        <w:t xml:space="preserve">Firmen </w:t>
      </w:r>
      <w:r w:rsidRPr="00567DEA">
        <w:rPr>
          <w:rFonts w:ascii="Effra Light" w:hAnsi="Effra Light" w:cs="Arial"/>
          <w:b/>
          <w:bCs/>
        </w:rPr>
        <w:t xml:space="preserve">die Zukunft </w:t>
      </w:r>
      <w:r w:rsidR="00807A2F" w:rsidRPr="00567DEA">
        <w:rPr>
          <w:rFonts w:ascii="Effra Light" w:hAnsi="Effra Light" w:cs="Arial"/>
          <w:b/>
          <w:bCs/>
        </w:rPr>
        <w:t xml:space="preserve">im </w:t>
      </w:r>
      <w:r w:rsidR="00945633" w:rsidRPr="00567DEA">
        <w:rPr>
          <w:rFonts w:ascii="Effra Light" w:hAnsi="Effra Light" w:cs="Arial"/>
          <w:b/>
          <w:bCs/>
        </w:rPr>
        <w:t>Blickpunkt</w:t>
      </w:r>
      <w:r w:rsidR="00B54889" w:rsidRPr="00567DEA">
        <w:rPr>
          <w:rFonts w:ascii="Effra Light" w:hAnsi="Effra Light" w:cs="Arial"/>
          <w:b/>
          <w:bCs/>
        </w:rPr>
        <w:t xml:space="preserve"> </w:t>
      </w:r>
    </w:p>
    <w:p w14:paraId="4F88D7F5" w14:textId="50372286" w:rsidR="00B54889" w:rsidRPr="00567DEA" w:rsidRDefault="00B54889" w:rsidP="00B54889">
      <w:pPr>
        <w:spacing w:after="0" w:line="360" w:lineRule="auto"/>
        <w:rPr>
          <w:rFonts w:ascii="Effra Light" w:hAnsi="Effra Light" w:cs="Arial"/>
        </w:rPr>
      </w:pPr>
      <w:proofErr w:type="spellStart"/>
      <w:r w:rsidRPr="00567DEA">
        <w:rPr>
          <w:rFonts w:ascii="Effra Light" w:hAnsi="Effra Light" w:cs="Arial"/>
        </w:rPr>
        <w:t>Rimon</w:t>
      </w:r>
      <w:proofErr w:type="spellEnd"/>
      <w:r w:rsidRPr="00567DEA">
        <w:rPr>
          <w:rFonts w:ascii="Effra Light" w:hAnsi="Effra Light" w:cs="Arial"/>
        </w:rPr>
        <w:t xml:space="preserve"> Technologies ist ein aus der ETH Zürich gegründetes Spin-off </w:t>
      </w:r>
      <w:r w:rsidR="007B43FA" w:rsidRPr="00567DEA">
        <w:rPr>
          <w:rFonts w:ascii="Effra Light" w:hAnsi="Effra Light" w:cs="Arial"/>
        </w:rPr>
        <w:t>-</w:t>
      </w:r>
      <w:r w:rsidRPr="00567DEA">
        <w:rPr>
          <w:rFonts w:ascii="Effra Light" w:hAnsi="Effra Light" w:cs="Arial"/>
        </w:rPr>
        <w:t xml:space="preserve">Unternehmen. </w:t>
      </w:r>
      <w:r w:rsidR="00807A2F" w:rsidRPr="00567DEA">
        <w:rPr>
          <w:rFonts w:ascii="Effra Light" w:hAnsi="Effra Light" w:cs="Arial"/>
        </w:rPr>
        <w:t>Das Start-up hat eine</w:t>
      </w:r>
      <w:r w:rsidRPr="00567DEA">
        <w:rPr>
          <w:rFonts w:ascii="Effra Light" w:hAnsi="Effra Light" w:cs="Arial"/>
        </w:rPr>
        <w:t xml:space="preserve"> Code-freie Plattform entwickelt, die es Unternehmen ermöglicht, ihre Mitarbeite</w:t>
      </w:r>
      <w:r w:rsidR="001C38BA" w:rsidRPr="00567DEA">
        <w:rPr>
          <w:rFonts w:ascii="Effra Light" w:hAnsi="Effra Light" w:cs="Arial"/>
        </w:rPr>
        <w:t>nden</w:t>
      </w:r>
      <w:r w:rsidRPr="00567DEA">
        <w:rPr>
          <w:rFonts w:ascii="Effra Light" w:hAnsi="Effra Light" w:cs="Arial"/>
        </w:rPr>
        <w:t xml:space="preserve"> (vo</w:t>
      </w:r>
      <w:r w:rsidR="007B43FA" w:rsidRPr="00567DEA">
        <w:rPr>
          <w:rFonts w:ascii="Effra Light" w:hAnsi="Effra Light" w:cs="Arial"/>
        </w:rPr>
        <w:t>n</w:t>
      </w:r>
      <w:r w:rsidRPr="00567DEA">
        <w:rPr>
          <w:rFonts w:ascii="Effra Light" w:hAnsi="Effra Light" w:cs="Arial"/>
        </w:rPr>
        <w:t xml:space="preserve"> </w:t>
      </w:r>
      <w:r w:rsidR="00807A2F" w:rsidRPr="00567DEA">
        <w:rPr>
          <w:rFonts w:ascii="Effra Light" w:hAnsi="Effra Light" w:cs="Arial"/>
        </w:rPr>
        <w:t>der technischen Fachkraft</w:t>
      </w:r>
      <w:r w:rsidRPr="00567DEA">
        <w:rPr>
          <w:rFonts w:ascii="Effra Light" w:hAnsi="Effra Light" w:cs="Arial"/>
        </w:rPr>
        <w:t xml:space="preserve"> bis zum medizinischen Personal) mi</w:t>
      </w:r>
      <w:r w:rsidR="00807A2F" w:rsidRPr="00567DEA">
        <w:rPr>
          <w:rFonts w:ascii="Effra Light" w:hAnsi="Effra Light" w:cs="Arial"/>
        </w:rPr>
        <w:t xml:space="preserve">t einer Anwendung auszustatten. Diese Plattform ermöglicht es mit </w:t>
      </w:r>
      <w:r w:rsidRPr="00567DEA">
        <w:rPr>
          <w:rFonts w:ascii="Effra Light" w:hAnsi="Effra Light" w:cs="Arial"/>
        </w:rPr>
        <w:t xml:space="preserve">weniger Fehlern </w:t>
      </w:r>
      <w:r w:rsidR="00807A2F" w:rsidRPr="00567DEA">
        <w:rPr>
          <w:rFonts w:ascii="Effra Light" w:hAnsi="Effra Light" w:cs="Arial"/>
        </w:rPr>
        <w:t xml:space="preserve">auszukommen </w:t>
      </w:r>
      <w:r w:rsidRPr="00567DEA">
        <w:rPr>
          <w:rFonts w:ascii="Effra Light" w:hAnsi="Effra Light" w:cs="Arial"/>
        </w:rPr>
        <w:t xml:space="preserve">und </w:t>
      </w:r>
      <w:r w:rsidR="00807A2F" w:rsidRPr="00567DEA">
        <w:rPr>
          <w:rFonts w:ascii="Effra Light" w:hAnsi="Effra Light" w:cs="Arial"/>
        </w:rPr>
        <w:t>effizienter durch Prozesse zu führen. D</w:t>
      </w:r>
      <w:r w:rsidRPr="00567DEA">
        <w:rPr>
          <w:rFonts w:ascii="Effra Light" w:hAnsi="Effra Light" w:cs="Arial"/>
        </w:rPr>
        <w:t>abei</w:t>
      </w:r>
      <w:r w:rsidR="00807A2F" w:rsidRPr="00567DEA">
        <w:rPr>
          <w:rFonts w:ascii="Effra Light" w:hAnsi="Effra Light" w:cs="Arial"/>
        </w:rPr>
        <w:t xml:space="preserve"> werden alle Schritte automatisiert</w:t>
      </w:r>
      <w:r w:rsidRPr="00567DEA">
        <w:rPr>
          <w:rFonts w:ascii="Effra Light" w:hAnsi="Effra Light" w:cs="Arial"/>
        </w:rPr>
        <w:t xml:space="preserve"> im Hintergrund dokumentiert. Statt Bedienungsanleitungen auf Papier zu drucken, kann der Anwender</w:t>
      </w:r>
      <w:r w:rsidR="00BF4776" w:rsidRPr="00567DEA">
        <w:rPr>
          <w:rFonts w:ascii="Effra Light" w:hAnsi="Effra Light" w:cs="Arial"/>
        </w:rPr>
        <w:t>,</w:t>
      </w:r>
      <w:r w:rsidRPr="00567DEA">
        <w:rPr>
          <w:rFonts w:ascii="Effra Light" w:hAnsi="Effra Light" w:cs="Arial"/>
        </w:rPr>
        <w:t xml:space="preserve"> unterstützt </w:t>
      </w:r>
      <w:r w:rsidR="007B43FA" w:rsidRPr="00567DEA">
        <w:rPr>
          <w:rFonts w:ascii="Effra Light" w:hAnsi="Effra Light" w:cs="Arial"/>
        </w:rPr>
        <w:t xml:space="preserve">von </w:t>
      </w:r>
      <w:proofErr w:type="spellStart"/>
      <w:r w:rsidRPr="00567DEA">
        <w:rPr>
          <w:rFonts w:ascii="Effra Light" w:hAnsi="Effra Light" w:cs="Arial"/>
        </w:rPr>
        <w:t>Augmented</w:t>
      </w:r>
      <w:proofErr w:type="spellEnd"/>
      <w:r w:rsidRPr="00567DEA">
        <w:rPr>
          <w:rFonts w:ascii="Effra Light" w:hAnsi="Effra Light" w:cs="Arial"/>
        </w:rPr>
        <w:t xml:space="preserve"> Reality</w:t>
      </w:r>
      <w:r w:rsidR="00BF4776" w:rsidRPr="00567DEA">
        <w:rPr>
          <w:rFonts w:ascii="Effra Light" w:hAnsi="Effra Light" w:cs="Arial"/>
        </w:rPr>
        <w:t xml:space="preserve">, </w:t>
      </w:r>
      <w:r w:rsidR="00CB5ABB" w:rsidRPr="00567DEA">
        <w:rPr>
          <w:rFonts w:ascii="Effra Light" w:hAnsi="Effra Light" w:cs="Arial"/>
        </w:rPr>
        <w:t xml:space="preserve">mit interaktiven Anleitungen </w:t>
      </w:r>
      <w:r w:rsidRPr="00567DEA">
        <w:rPr>
          <w:rFonts w:ascii="Effra Light" w:hAnsi="Effra Light" w:cs="Arial"/>
        </w:rPr>
        <w:t xml:space="preserve">durch </w:t>
      </w:r>
      <w:r w:rsidR="00C8213E" w:rsidRPr="00567DEA">
        <w:rPr>
          <w:rFonts w:ascii="Effra Light" w:hAnsi="Effra Light" w:cs="Arial"/>
        </w:rPr>
        <w:t xml:space="preserve">anspruchsvolle </w:t>
      </w:r>
      <w:r w:rsidRPr="00567DEA">
        <w:rPr>
          <w:rFonts w:ascii="Effra Light" w:hAnsi="Effra Light" w:cs="Arial"/>
        </w:rPr>
        <w:t xml:space="preserve">Aufgaben geführt werden. Ein weiterer großer Vorteil ist, dass die Hände </w:t>
      </w:r>
      <w:r w:rsidR="007B43FA" w:rsidRPr="00567DEA">
        <w:rPr>
          <w:rFonts w:ascii="Effra Light" w:hAnsi="Effra Light" w:cs="Arial"/>
        </w:rPr>
        <w:t xml:space="preserve">zur manuellen Arbeit </w:t>
      </w:r>
      <w:r w:rsidRPr="00567DEA">
        <w:rPr>
          <w:rFonts w:ascii="Effra Light" w:hAnsi="Effra Light" w:cs="Arial"/>
        </w:rPr>
        <w:t>frei bleiben.</w:t>
      </w:r>
    </w:p>
    <w:p w14:paraId="1E05A90C" w14:textId="77777777" w:rsidR="006F649E" w:rsidRPr="00567DEA" w:rsidRDefault="006F649E" w:rsidP="00B54889">
      <w:pPr>
        <w:spacing w:after="0" w:line="360" w:lineRule="auto"/>
        <w:rPr>
          <w:rFonts w:ascii="Effra Light" w:hAnsi="Effra Light" w:cs="Arial"/>
        </w:rPr>
      </w:pPr>
    </w:p>
    <w:p w14:paraId="4FD1B06A" w14:textId="4818E7B9"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Die </w:t>
      </w:r>
      <w:proofErr w:type="spellStart"/>
      <w:r w:rsidRPr="00567DEA">
        <w:rPr>
          <w:rFonts w:ascii="Effra Light" w:hAnsi="Effra Light" w:cs="Arial"/>
        </w:rPr>
        <w:t>AtlasVR</w:t>
      </w:r>
      <w:proofErr w:type="spellEnd"/>
      <w:r w:rsidRPr="00567DEA">
        <w:rPr>
          <w:rFonts w:ascii="Effra Light" w:hAnsi="Effra Light" w:cs="Arial"/>
        </w:rPr>
        <w:t xml:space="preserve"> AG,</w:t>
      </w:r>
      <w:r w:rsidR="007B43FA" w:rsidRPr="00567DEA">
        <w:rPr>
          <w:rFonts w:ascii="Effra Light" w:hAnsi="Effra Light" w:cs="Arial"/>
        </w:rPr>
        <w:t xml:space="preserve"> ebenfalls</w:t>
      </w:r>
      <w:r w:rsidRPr="00567DEA">
        <w:rPr>
          <w:rFonts w:ascii="Effra Light" w:hAnsi="Effra Light" w:cs="Arial"/>
        </w:rPr>
        <w:t xml:space="preserve"> ein Spin-off der ETH Zürich, revolutioniert Trainings- und Ausbildungsprozesse mit Virtual</w:t>
      </w:r>
      <w:r w:rsidR="00C8213E" w:rsidRPr="00567DEA">
        <w:rPr>
          <w:rFonts w:ascii="Effra Light" w:hAnsi="Effra Light" w:cs="Arial"/>
        </w:rPr>
        <w:t>-</w:t>
      </w:r>
      <w:r w:rsidRPr="00567DEA">
        <w:rPr>
          <w:rFonts w:ascii="Effra Light" w:hAnsi="Effra Light" w:cs="Arial"/>
        </w:rPr>
        <w:t>Reality</w:t>
      </w:r>
      <w:r w:rsidR="00C8213E" w:rsidRPr="00567DEA">
        <w:rPr>
          <w:rFonts w:ascii="Effra Light" w:hAnsi="Effra Light" w:cs="Arial"/>
        </w:rPr>
        <w:t xml:space="preserve"> (VR)</w:t>
      </w:r>
      <w:r w:rsidRPr="00567DEA">
        <w:rPr>
          <w:rFonts w:ascii="Effra Light" w:hAnsi="Effra Light" w:cs="Arial"/>
        </w:rPr>
        <w:t>. Die VR</w:t>
      </w:r>
      <w:r w:rsidR="007B43FA" w:rsidRPr="00567DEA">
        <w:rPr>
          <w:rFonts w:ascii="Effra Light" w:hAnsi="Effra Light" w:cs="Arial"/>
        </w:rPr>
        <w:t>-</w:t>
      </w:r>
      <w:r w:rsidRPr="00567DEA">
        <w:rPr>
          <w:rFonts w:ascii="Effra Light" w:hAnsi="Effra Light" w:cs="Arial"/>
        </w:rPr>
        <w:t xml:space="preserve">Trainingslösungen ermöglichen aktives Lernen im intuitiven </w:t>
      </w:r>
      <w:r w:rsidR="00C8213E" w:rsidRPr="00567DEA">
        <w:rPr>
          <w:rFonts w:ascii="Effra Light" w:hAnsi="Effra Light" w:cs="Arial"/>
        </w:rPr>
        <w:t>L</w:t>
      </w:r>
      <w:r w:rsidRPr="00567DEA">
        <w:rPr>
          <w:rFonts w:ascii="Effra Light" w:hAnsi="Effra Light" w:cs="Arial"/>
        </w:rPr>
        <w:t>earning-</w:t>
      </w:r>
      <w:proofErr w:type="spellStart"/>
      <w:r w:rsidRPr="00567DEA">
        <w:rPr>
          <w:rFonts w:ascii="Effra Light" w:hAnsi="Effra Light" w:cs="Arial"/>
        </w:rPr>
        <w:t>by</w:t>
      </w:r>
      <w:proofErr w:type="spellEnd"/>
      <w:r w:rsidRPr="00567DEA">
        <w:rPr>
          <w:rFonts w:ascii="Effra Light" w:hAnsi="Effra Light" w:cs="Arial"/>
        </w:rPr>
        <w:t>-</w:t>
      </w:r>
      <w:proofErr w:type="spellStart"/>
      <w:r w:rsidRPr="00567DEA">
        <w:rPr>
          <w:rFonts w:ascii="Effra Light" w:hAnsi="Effra Light" w:cs="Arial"/>
        </w:rPr>
        <w:t>doing</w:t>
      </w:r>
      <w:proofErr w:type="spellEnd"/>
      <w:r w:rsidR="00C8213E" w:rsidRPr="00567DEA">
        <w:rPr>
          <w:rFonts w:ascii="Effra Light" w:hAnsi="Effra Light" w:cs="Arial"/>
        </w:rPr>
        <w:t>-</w:t>
      </w:r>
      <w:r w:rsidRPr="00567DEA">
        <w:rPr>
          <w:rFonts w:ascii="Effra Light" w:hAnsi="Effra Light" w:cs="Arial"/>
        </w:rPr>
        <w:t>Verfahren. Dadurch können Lernende an der virtuellen Werkzeugmaschine ausgebildet werden, während die reale Maschine noch auf dem Weg zum Betreiber ist oder voll produktiv eingesetzt werden kann. Im Vergleich zum traditionellen Training an der realen Werkzeugmaschine können so erhebliche Kosten eingespart werden. Zudem ist die virtuelle Schulung nachweislich effizienter und nachhaltiger</w:t>
      </w:r>
      <w:r w:rsidR="00CB5ABB" w:rsidRPr="00567DEA">
        <w:rPr>
          <w:rFonts w:ascii="Effra Light" w:hAnsi="Effra Light" w:cs="Arial"/>
        </w:rPr>
        <w:t xml:space="preserve"> als herkömmliche Trainingslösungen. Sie </w:t>
      </w:r>
      <w:r w:rsidR="00C8213E" w:rsidRPr="00567DEA">
        <w:rPr>
          <w:rFonts w:ascii="Effra Light" w:hAnsi="Effra Light" w:cs="Arial"/>
        </w:rPr>
        <w:t>eignet sich für den globalen Einsatz</w:t>
      </w:r>
      <w:r w:rsidRPr="00567DEA">
        <w:rPr>
          <w:rFonts w:ascii="Effra Light" w:hAnsi="Effra Light" w:cs="Arial"/>
        </w:rPr>
        <w:t xml:space="preserve">, unabhängig von Sprache und Ort. </w:t>
      </w:r>
      <w:r w:rsidR="00CB5ABB" w:rsidRPr="00567DEA">
        <w:rPr>
          <w:rFonts w:ascii="Effra Light" w:hAnsi="Effra Light" w:cs="Arial"/>
        </w:rPr>
        <w:t>Das Unternehmen</w:t>
      </w:r>
      <w:r w:rsidRPr="00567DEA">
        <w:rPr>
          <w:rFonts w:ascii="Effra Light" w:hAnsi="Effra Light" w:cs="Arial"/>
        </w:rPr>
        <w:t xml:space="preserve"> begleitet seine Partner vom initialen Kontakt mit VR</w:t>
      </w:r>
      <w:r w:rsidR="007B43FA" w:rsidRPr="00567DEA">
        <w:rPr>
          <w:rFonts w:ascii="Effra Light" w:hAnsi="Effra Light" w:cs="Arial"/>
        </w:rPr>
        <w:t>-</w:t>
      </w:r>
      <w:r w:rsidRPr="00567DEA">
        <w:rPr>
          <w:rFonts w:ascii="Effra Light" w:hAnsi="Effra Light" w:cs="Arial"/>
        </w:rPr>
        <w:t xml:space="preserve">Technologie über Implementierung </w:t>
      </w:r>
      <w:r w:rsidR="00CB5ABB" w:rsidRPr="00567DEA">
        <w:rPr>
          <w:rFonts w:ascii="Effra Light" w:hAnsi="Effra Light" w:cs="Arial"/>
        </w:rPr>
        <w:t xml:space="preserve">und </w:t>
      </w:r>
      <w:r w:rsidRPr="00567DEA">
        <w:rPr>
          <w:rFonts w:ascii="Effra Light" w:hAnsi="Effra Light" w:cs="Arial"/>
        </w:rPr>
        <w:t xml:space="preserve">Roll-out </w:t>
      </w:r>
      <w:r w:rsidR="00CB5ABB" w:rsidRPr="00567DEA">
        <w:rPr>
          <w:rFonts w:ascii="Effra Light" w:hAnsi="Effra Light" w:cs="Arial"/>
        </w:rPr>
        <w:t>bis hin zu</w:t>
      </w:r>
      <w:r w:rsidRPr="00567DEA">
        <w:rPr>
          <w:rFonts w:ascii="Effra Light" w:hAnsi="Effra Light" w:cs="Arial"/>
        </w:rPr>
        <w:t xml:space="preserve"> Service und Wartung im Betrieb.</w:t>
      </w:r>
    </w:p>
    <w:p w14:paraId="37097767" w14:textId="77777777" w:rsidR="00B54889" w:rsidRPr="00567DEA" w:rsidRDefault="00B54889" w:rsidP="00B54889">
      <w:pPr>
        <w:spacing w:after="0" w:line="360" w:lineRule="auto"/>
        <w:rPr>
          <w:rFonts w:ascii="Effra Light" w:hAnsi="Effra Light" w:cs="Arial"/>
        </w:rPr>
      </w:pPr>
    </w:p>
    <w:p w14:paraId="3A69A741" w14:textId="59D5CDB9" w:rsidR="00B54889" w:rsidRPr="00567DEA" w:rsidRDefault="00CB5ABB" w:rsidP="00B54889">
      <w:pPr>
        <w:spacing w:after="0" w:line="360" w:lineRule="auto"/>
        <w:rPr>
          <w:rFonts w:ascii="Effra Light" w:hAnsi="Effra Light" w:cs="Arial"/>
        </w:rPr>
      </w:pPr>
      <w:r w:rsidRPr="00567DEA">
        <w:rPr>
          <w:rFonts w:ascii="Effra Light" w:hAnsi="Effra Light" w:cs="Arial"/>
        </w:rPr>
        <w:t>Das Start-up</w:t>
      </w:r>
      <w:r w:rsidR="0033698B" w:rsidRPr="00567DEA">
        <w:rPr>
          <w:rFonts w:ascii="Effra Light" w:hAnsi="Effra Light" w:cs="Arial"/>
        </w:rPr>
        <w:t xml:space="preserve"> </w:t>
      </w:r>
      <w:proofErr w:type="spellStart"/>
      <w:r w:rsidR="00B54889" w:rsidRPr="00567DEA">
        <w:rPr>
          <w:rFonts w:ascii="Effra Light" w:hAnsi="Effra Light" w:cs="Arial"/>
        </w:rPr>
        <w:t>Spanflug</w:t>
      </w:r>
      <w:proofErr w:type="spellEnd"/>
      <w:r w:rsidR="00B54889" w:rsidRPr="00567DEA">
        <w:rPr>
          <w:rFonts w:ascii="Effra Light" w:hAnsi="Effra Light" w:cs="Arial"/>
        </w:rPr>
        <w:t xml:space="preserve"> Technologies</w:t>
      </w:r>
      <w:r w:rsidR="0033698B" w:rsidRPr="00567DEA">
        <w:rPr>
          <w:rFonts w:ascii="Effra Light" w:hAnsi="Effra Light" w:cs="Arial"/>
        </w:rPr>
        <w:t xml:space="preserve"> GmbH aus Rattenkirchen</w:t>
      </w:r>
      <w:r w:rsidR="00B54889" w:rsidRPr="00567DEA">
        <w:rPr>
          <w:rFonts w:ascii="Effra Light" w:hAnsi="Effra Light" w:cs="Arial"/>
        </w:rPr>
        <w:t xml:space="preserve"> </w:t>
      </w:r>
      <w:r w:rsidR="00F71BAE" w:rsidRPr="00567DEA">
        <w:rPr>
          <w:rFonts w:ascii="Effra Light" w:hAnsi="Effra Light" w:cs="Arial"/>
        </w:rPr>
        <w:t>zeigt</w:t>
      </w:r>
      <w:r w:rsidR="00B54889" w:rsidRPr="00567DEA">
        <w:rPr>
          <w:rFonts w:ascii="Effra Light" w:hAnsi="Effra Light" w:cs="Arial"/>
        </w:rPr>
        <w:t xml:space="preserve"> auf der GrindingHub, die Kalkulationssoftware „</w:t>
      </w:r>
      <w:proofErr w:type="spellStart"/>
      <w:r w:rsidR="00B54889" w:rsidRPr="00567DEA">
        <w:rPr>
          <w:rFonts w:ascii="Effra Light" w:hAnsi="Effra Light" w:cs="Arial"/>
        </w:rPr>
        <w:t>Spanflug</w:t>
      </w:r>
      <w:proofErr w:type="spellEnd"/>
      <w:r w:rsidR="00B54889" w:rsidRPr="00567DEA">
        <w:rPr>
          <w:rFonts w:ascii="Effra Light" w:hAnsi="Effra Light" w:cs="Arial"/>
        </w:rPr>
        <w:t xml:space="preserve"> für Fertiger“. Mit der Software-</w:t>
      </w:r>
      <w:proofErr w:type="spellStart"/>
      <w:r w:rsidR="00B54889" w:rsidRPr="00567DEA">
        <w:rPr>
          <w:rFonts w:ascii="Effra Light" w:hAnsi="Effra Light" w:cs="Arial"/>
        </w:rPr>
        <w:t>as</w:t>
      </w:r>
      <w:proofErr w:type="spellEnd"/>
      <w:r w:rsidR="00B54889" w:rsidRPr="00567DEA">
        <w:rPr>
          <w:rFonts w:ascii="Effra Light" w:hAnsi="Effra Light" w:cs="Arial"/>
        </w:rPr>
        <w:t xml:space="preserve">-a-Service-Lösung können Nutzer Dreh- und Frästeile in wenigen Sekunden hinsichtlich ihrer Fertigbarkeit auswerten und so einen Angebotspreis berechnen. In Stuttgart feierte das </w:t>
      </w:r>
      <w:r w:rsidR="0033698B" w:rsidRPr="00567DEA">
        <w:rPr>
          <w:rFonts w:ascii="Effra Light" w:hAnsi="Effra Light" w:cs="Arial"/>
        </w:rPr>
        <w:t xml:space="preserve">bayerische </w:t>
      </w:r>
      <w:r w:rsidR="00B54889" w:rsidRPr="00567DEA">
        <w:rPr>
          <w:rFonts w:ascii="Effra Light" w:hAnsi="Effra Light" w:cs="Arial"/>
        </w:rPr>
        <w:t>Unternehmen mit einem neuen Feature Premiere: Die Software berechnet nun auch automatisch Aufwände für das Schleifen.</w:t>
      </w:r>
      <w:r w:rsidR="007B43FA" w:rsidRPr="00567DEA">
        <w:rPr>
          <w:rFonts w:ascii="Effra Light" w:hAnsi="Effra Light" w:cs="Arial"/>
        </w:rPr>
        <w:t xml:space="preserve"> </w:t>
      </w:r>
      <w:r w:rsidR="00B54889" w:rsidRPr="00567DEA">
        <w:rPr>
          <w:rFonts w:ascii="Effra Light" w:hAnsi="Effra Light" w:cs="Arial"/>
        </w:rPr>
        <w:t>„</w:t>
      </w:r>
      <w:proofErr w:type="spellStart"/>
      <w:r w:rsidR="00B54889" w:rsidRPr="00567DEA">
        <w:rPr>
          <w:rFonts w:ascii="Effra Light" w:hAnsi="Effra Light" w:cs="Arial"/>
        </w:rPr>
        <w:t>Spanflug</w:t>
      </w:r>
      <w:proofErr w:type="spellEnd"/>
      <w:r w:rsidR="00B54889" w:rsidRPr="00567DEA">
        <w:rPr>
          <w:rFonts w:ascii="Effra Light" w:hAnsi="Effra Light" w:cs="Arial"/>
        </w:rPr>
        <w:t xml:space="preserve"> für Fertiger“ basiert auf einem Preisalgorithmus, den </w:t>
      </w:r>
      <w:proofErr w:type="spellStart"/>
      <w:r w:rsidR="00B54889" w:rsidRPr="00567DEA">
        <w:rPr>
          <w:rFonts w:ascii="Effra Light" w:hAnsi="Effra Light" w:cs="Arial"/>
        </w:rPr>
        <w:t>Spanflug</w:t>
      </w:r>
      <w:proofErr w:type="spellEnd"/>
      <w:r w:rsidR="00B54889" w:rsidRPr="00567DEA">
        <w:rPr>
          <w:rFonts w:ascii="Effra Light" w:hAnsi="Effra Light" w:cs="Arial"/>
        </w:rPr>
        <w:t xml:space="preserve"> seit 2018 für seine Online-Plattform zur Beschaffung von CNC-Dreh- und Frästeilen einsetzt und anhand von mehr als 300.000 Dreh- und Frästeilen optimiert hat. Die Kalkulationssoftware wertet fertigungsrelevante Merkmale automatisch aus CAD-Modellen und technischen Zeichnungen aus und berechnet Fertigungszeiten </w:t>
      </w:r>
      <w:r w:rsidR="00BF4776" w:rsidRPr="00567DEA">
        <w:rPr>
          <w:rFonts w:ascii="Effra Light" w:hAnsi="Effra Light" w:cs="Arial"/>
        </w:rPr>
        <w:t>sowie</w:t>
      </w:r>
      <w:r w:rsidR="00B54889" w:rsidRPr="00567DEA">
        <w:rPr>
          <w:rFonts w:ascii="Effra Light" w:hAnsi="Effra Light" w:cs="Arial"/>
        </w:rPr>
        <w:t xml:space="preserve"> Angebotspreise. Darüber hinaus erhält der Anwender eine detaillierte Aufschlüsselung der errechneten Kosten für Material, Rüsten, Programmieren, Fertigung und Versand. Mit der neuesten Version der Software, die auf der GrindingHub erstmalig vorgestellt </w:t>
      </w:r>
      <w:r w:rsidR="00924724" w:rsidRPr="00567DEA">
        <w:rPr>
          <w:rFonts w:ascii="Effra Light" w:hAnsi="Effra Light" w:cs="Arial"/>
        </w:rPr>
        <w:t>wurde</w:t>
      </w:r>
      <w:r w:rsidR="00B54889" w:rsidRPr="00567DEA">
        <w:rPr>
          <w:rFonts w:ascii="Effra Light" w:hAnsi="Effra Light" w:cs="Arial"/>
        </w:rPr>
        <w:t xml:space="preserve">, können Anwender nun auch Dreh- und Frästeile mit Schleifbearbeitung automatisch kalkulieren. </w:t>
      </w:r>
      <w:proofErr w:type="spellStart"/>
      <w:r w:rsidR="00B54889" w:rsidRPr="00567DEA">
        <w:rPr>
          <w:rFonts w:ascii="Effra Light" w:hAnsi="Effra Light" w:cs="Arial"/>
        </w:rPr>
        <w:t>Spanflug</w:t>
      </w:r>
      <w:proofErr w:type="spellEnd"/>
      <w:r w:rsidR="00B54889" w:rsidRPr="00567DEA">
        <w:rPr>
          <w:rFonts w:ascii="Effra Light" w:hAnsi="Effra Light" w:cs="Arial"/>
        </w:rPr>
        <w:t xml:space="preserve"> ist Betreiber einer Fertigungsplattform für CNC-Dreh- und Frästeile</w:t>
      </w:r>
      <w:r w:rsidR="0033698B" w:rsidRPr="00567DEA">
        <w:rPr>
          <w:rFonts w:ascii="Effra Light" w:hAnsi="Effra Light" w:cs="Arial"/>
        </w:rPr>
        <w:t xml:space="preserve"> und</w:t>
      </w:r>
      <w:r w:rsidR="00345B59" w:rsidRPr="00567DEA">
        <w:rPr>
          <w:rFonts w:ascii="Effra Light" w:hAnsi="Effra Light" w:cs="Arial"/>
        </w:rPr>
        <w:t xml:space="preserve"> </w:t>
      </w:r>
      <w:r w:rsidR="00B54889" w:rsidRPr="00567DEA">
        <w:rPr>
          <w:rFonts w:ascii="Effra Light" w:hAnsi="Effra Light" w:cs="Arial"/>
        </w:rPr>
        <w:t>bietet Kunden einen vollständig automatisierten Beschaffungsprozess von der Sofort-Preiskalkulation bis zur Bestellung im Onlineshop. Die CNC-Bauteile werden über ein Netzwerk aus 200 qualifizierten Lieferanten in Deutschland gefertigt.</w:t>
      </w:r>
    </w:p>
    <w:p w14:paraId="6483023B" w14:textId="77777777" w:rsidR="00B54889" w:rsidRPr="00567DEA" w:rsidRDefault="00B54889" w:rsidP="00B54889">
      <w:pPr>
        <w:spacing w:after="0" w:line="360" w:lineRule="auto"/>
        <w:rPr>
          <w:rFonts w:ascii="Effra Light" w:hAnsi="Effra Light" w:cs="Arial"/>
        </w:rPr>
      </w:pPr>
    </w:p>
    <w:p w14:paraId="5085F533" w14:textId="1DEBA9F5" w:rsidR="00B54889" w:rsidRPr="00567DEA" w:rsidRDefault="00B54889" w:rsidP="00B54889">
      <w:pPr>
        <w:spacing w:after="0" w:line="360" w:lineRule="auto"/>
        <w:rPr>
          <w:rFonts w:ascii="Effra Light" w:hAnsi="Effra Light" w:cs="Arial"/>
        </w:rPr>
      </w:pPr>
      <w:r w:rsidRPr="00567DEA">
        <w:rPr>
          <w:rFonts w:ascii="Effra Light" w:hAnsi="Effra Light" w:cs="Arial"/>
        </w:rPr>
        <w:t>G-Elements aus Wallisellen (Schweiz) hat eine innovative CNC-Rundschleifmaschine entwickelt. Hierbei handelt es sich um die O</w:t>
      </w:r>
      <w:r w:rsidR="0033698B" w:rsidRPr="00567DEA">
        <w:rPr>
          <w:rFonts w:ascii="Effra Light" w:hAnsi="Effra Light" w:cs="Arial"/>
        </w:rPr>
        <w:t>mnia</w:t>
      </w:r>
      <w:r w:rsidRPr="00567DEA">
        <w:rPr>
          <w:rFonts w:ascii="Effra Light" w:hAnsi="Effra Light" w:cs="Arial"/>
        </w:rPr>
        <w:t xml:space="preserve"> G-300. Sie eignet sich für Anwender, die eine Rundschleifmaschine suchen, </w:t>
      </w:r>
      <w:r w:rsidR="00BF4776" w:rsidRPr="00567DEA">
        <w:rPr>
          <w:rFonts w:ascii="Effra Light" w:hAnsi="Effra Light" w:cs="Arial"/>
        </w:rPr>
        <w:t>die</w:t>
      </w:r>
      <w:r w:rsidRPr="00567DEA">
        <w:rPr>
          <w:rFonts w:ascii="Effra Light" w:hAnsi="Effra Light" w:cs="Arial"/>
        </w:rPr>
        <w:t xml:space="preserve"> nur wenig Platz benötigt, eine hohe Genauigkeit erreicht, </w:t>
      </w:r>
      <w:r w:rsidR="00924724" w:rsidRPr="00567DEA">
        <w:rPr>
          <w:rFonts w:ascii="Effra Light" w:hAnsi="Effra Light" w:cs="Arial"/>
        </w:rPr>
        <w:t xml:space="preserve">höchsten Sicherheitsstandards entspricht, effizient schleift, einfach zu bedienen ist und </w:t>
      </w:r>
      <w:r w:rsidRPr="00567DEA">
        <w:rPr>
          <w:rFonts w:ascii="Effra Light" w:hAnsi="Effra Light" w:cs="Arial"/>
        </w:rPr>
        <w:t>geringe Servicekosten</w:t>
      </w:r>
      <w:r w:rsidR="00924724" w:rsidRPr="00567DEA">
        <w:rPr>
          <w:rFonts w:ascii="Effra Light" w:hAnsi="Effra Light" w:cs="Arial"/>
        </w:rPr>
        <w:t xml:space="preserve"> aufweist</w:t>
      </w:r>
      <w:r w:rsidRPr="00567DEA">
        <w:rPr>
          <w:rFonts w:ascii="Effra Light" w:hAnsi="Effra Light" w:cs="Arial"/>
        </w:rPr>
        <w:t xml:space="preserve">. G-Elements gibt an, dass mit der </w:t>
      </w:r>
      <w:r w:rsidR="0033698B" w:rsidRPr="00567DEA">
        <w:rPr>
          <w:rFonts w:ascii="Effra Light" w:hAnsi="Effra Light" w:cs="Arial"/>
        </w:rPr>
        <w:t xml:space="preserve">Omnia </w:t>
      </w:r>
      <w:r w:rsidRPr="00567DEA">
        <w:rPr>
          <w:rFonts w:ascii="Effra Light" w:hAnsi="Effra Light" w:cs="Arial"/>
        </w:rPr>
        <w:t xml:space="preserve">G-300 Genauigkeiten innerhalb von Toleranzen ± 2 µm sorgenfrei erreichbar sind. Dies und </w:t>
      </w:r>
      <w:r w:rsidR="0033698B" w:rsidRPr="00567DEA">
        <w:rPr>
          <w:rFonts w:ascii="Effra Light" w:hAnsi="Effra Light" w:cs="Arial"/>
        </w:rPr>
        <w:t>W</w:t>
      </w:r>
      <w:r w:rsidRPr="00567DEA">
        <w:rPr>
          <w:rFonts w:ascii="Effra Light" w:hAnsi="Effra Light" w:cs="Arial"/>
        </w:rPr>
        <w:t xml:space="preserve">eiteres wird durch das neue Achskonzept erreicht, </w:t>
      </w:r>
      <w:r w:rsidR="0033698B" w:rsidRPr="00567DEA">
        <w:rPr>
          <w:rFonts w:ascii="Effra Light" w:hAnsi="Effra Light" w:cs="Arial"/>
        </w:rPr>
        <w:t xml:space="preserve">das </w:t>
      </w:r>
      <w:r w:rsidR="00924724" w:rsidRPr="00567DEA">
        <w:rPr>
          <w:rFonts w:ascii="Effra Light" w:hAnsi="Effra Light" w:cs="Arial"/>
        </w:rPr>
        <w:t xml:space="preserve">für </w:t>
      </w:r>
      <w:r w:rsidRPr="00567DEA">
        <w:rPr>
          <w:rFonts w:ascii="Effra Light" w:hAnsi="Effra Light" w:cs="Arial"/>
        </w:rPr>
        <w:t xml:space="preserve">die </w:t>
      </w:r>
      <w:r w:rsidR="00924724" w:rsidRPr="00567DEA">
        <w:rPr>
          <w:rFonts w:ascii="Effra Light" w:hAnsi="Effra Light" w:cs="Arial"/>
        </w:rPr>
        <w:t xml:space="preserve">speziellen Anforderungen </w:t>
      </w:r>
      <w:r w:rsidRPr="00567DEA">
        <w:rPr>
          <w:rFonts w:ascii="Effra Light" w:hAnsi="Effra Light" w:cs="Arial"/>
        </w:rPr>
        <w:t xml:space="preserve">beim Rundschleifen entwickelt wurde.  </w:t>
      </w:r>
    </w:p>
    <w:p w14:paraId="02422CCD" w14:textId="10F98C3F"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  </w:t>
      </w:r>
    </w:p>
    <w:p w14:paraId="3FBD7330" w14:textId="6463F1AE"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Auf </w:t>
      </w:r>
      <w:r w:rsidR="00924724" w:rsidRPr="00567DEA">
        <w:rPr>
          <w:rFonts w:ascii="Effra Light" w:hAnsi="Effra Light" w:cs="Arial"/>
        </w:rPr>
        <w:t xml:space="preserve">seinem </w:t>
      </w:r>
      <w:r w:rsidRPr="00567DEA">
        <w:rPr>
          <w:rFonts w:ascii="Effra Light" w:hAnsi="Effra Light" w:cs="Arial"/>
        </w:rPr>
        <w:t>Messestand präsentiert</w:t>
      </w:r>
      <w:r w:rsidR="00924724" w:rsidRPr="00567DEA">
        <w:rPr>
          <w:rFonts w:ascii="Effra Light" w:hAnsi="Effra Light" w:cs="Arial"/>
        </w:rPr>
        <w:t>e</w:t>
      </w:r>
      <w:r w:rsidRPr="00567DEA">
        <w:rPr>
          <w:rFonts w:ascii="Effra Light" w:hAnsi="Effra Light" w:cs="Arial"/>
        </w:rPr>
        <w:t xml:space="preserve"> die </w:t>
      </w:r>
      <w:proofErr w:type="spellStart"/>
      <w:r w:rsidRPr="00567DEA">
        <w:rPr>
          <w:rFonts w:ascii="Effra Light" w:hAnsi="Effra Light" w:cs="Arial"/>
        </w:rPr>
        <w:t>ultraTEC</w:t>
      </w:r>
      <w:proofErr w:type="spellEnd"/>
      <w:r w:rsidRPr="00567DEA">
        <w:rPr>
          <w:rFonts w:ascii="Effra Light" w:hAnsi="Effra Light" w:cs="Arial"/>
        </w:rPr>
        <w:t xml:space="preserve"> Anlagentechnik </w:t>
      </w:r>
      <w:proofErr w:type="spellStart"/>
      <w:r w:rsidRPr="00567DEA">
        <w:rPr>
          <w:rFonts w:ascii="Effra Light" w:hAnsi="Effra Light" w:cs="Arial"/>
        </w:rPr>
        <w:t>Münz</w:t>
      </w:r>
      <w:proofErr w:type="spellEnd"/>
      <w:r w:rsidRPr="00567DEA">
        <w:rPr>
          <w:rFonts w:ascii="Effra Light" w:hAnsi="Effra Light" w:cs="Arial"/>
        </w:rPr>
        <w:t xml:space="preserve"> GmbH aus Laupheim ihre A25 Ultraschall-</w:t>
      </w:r>
      <w:proofErr w:type="spellStart"/>
      <w:r w:rsidRPr="00567DEA">
        <w:rPr>
          <w:rFonts w:ascii="Effra Light" w:hAnsi="Effra Light" w:cs="Arial"/>
        </w:rPr>
        <w:t>Entgratanlage</w:t>
      </w:r>
      <w:proofErr w:type="spellEnd"/>
      <w:r w:rsidRPr="00567DEA">
        <w:rPr>
          <w:rFonts w:ascii="Effra Light" w:hAnsi="Effra Light" w:cs="Arial"/>
        </w:rPr>
        <w:t xml:space="preserve">, auf </w:t>
      </w:r>
      <w:r w:rsidR="00BF4776" w:rsidRPr="00567DEA">
        <w:rPr>
          <w:rFonts w:ascii="Effra Light" w:hAnsi="Effra Light" w:cs="Arial"/>
        </w:rPr>
        <w:t>d</w:t>
      </w:r>
      <w:r w:rsidRPr="00567DEA">
        <w:rPr>
          <w:rFonts w:ascii="Effra Light" w:hAnsi="Effra Light" w:cs="Arial"/>
        </w:rPr>
        <w:t xml:space="preserve">er live </w:t>
      </w:r>
      <w:r w:rsidR="00345B59" w:rsidRPr="00567DEA">
        <w:rPr>
          <w:rFonts w:ascii="Effra Light" w:hAnsi="Effra Light" w:cs="Arial"/>
        </w:rPr>
        <w:t xml:space="preserve">und vor Ort </w:t>
      </w:r>
      <w:r w:rsidRPr="00567DEA">
        <w:rPr>
          <w:rFonts w:ascii="Effra Light" w:hAnsi="Effra Light" w:cs="Arial"/>
        </w:rPr>
        <w:t xml:space="preserve">geschliffene Hydraulikteile mit </w:t>
      </w:r>
      <w:r w:rsidR="0033698B" w:rsidRPr="00567DEA">
        <w:rPr>
          <w:rFonts w:ascii="Effra Light" w:hAnsi="Effra Light" w:cs="Arial"/>
        </w:rPr>
        <w:t xml:space="preserve">zwei </w:t>
      </w:r>
      <w:r w:rsidRPr="00567DEA">
        <w:rPr>
          <w:rFonts w:ascii="Effra Light" w:hAnsi="Effra Light" w:cs="Arial"/>
        </w:rPr>
        <w:t xml:space="preserve">unterschiedlichen </w:t>
      </w:r>
      <w:proofErr w:type="spellStart"/>
      <w:r w:rsidRPr="00567DEA">
        <w:rPr>
          <w:rFonts w:ascii="Effra Light" w:hAnsi="Effra Light" w:cs="Arial"/>
        </w:rPr>
        <w:t>Sonotroden</w:t>
      </w:r>
      <w:proofErr w:type="spellEnd"/>
      <w:r w:rsidRPr="00567DEA">
        <w:rPr>
          <w:rFonts w:ascii="Effra Light" w:hAnsi="Effra Light" w:cs="Arial"/>
        </w:rPr>
        <w:t xml:space="preserve"> entgratet </w:t>
      </w:r>
      <w:r w:rsidR="00345B59" w:rsidRPr="00567DEA">
        <w:rPr>
          <w:rFonts w:ascii="Effra Light" w:hAnsi="Effra Light" w:cs="Arial"/>
        </w:rPr>
        <w:t>wu</w:t>
      </w:r>
      <w:r w:rsidRPr="00567DEA">
        <w:rPr>
          <w:rFonts w:ascii="Effra Light" w:hAnsi="Effra Light" w:cs="Arial"/>
        </w:rPr>
        <w:t xml:space="preserve">rden. Mit den hochinnovativen </w:t>
      </w:r>
      <w:proofErr w:type="spellStart"/>
      <w:r w:rsidRPr="00567DEA">
        <w:rPr>
          <w:rFonts w:ascii="Effra Light" w:hAnsi="Effra Light" w:cs="Arial"/>
        </w:rPr>
        <w:t>Entgratanlagen</w:t>
      </w:r>
      <w:proofErr w:type="spellEnd"/>
      <w:r w:rsidRPr="00567DEA">
        <w:rPr>
          <w:rFonts w:ascii="Effra Light" w:hAnsi="Effra Light" w:cs="Arial"/>
        </w:rPr>
        <w:t xml:space="preserve"> </w:t>
      </w:r>
      <w:r w:rsidR="00345B59" w:rsidRPr="00567DEA">
        <w:rPr>
          <w:rFonts w:ascii="Effra Light" w:hAnsi="Effra Light" w:cs="Arial"/>
        </w:rPr>
        <w:t>von</w:t>
      </w:r>
      <w:r w:rsidRPr="00567DEA">
        <w:rPr>
          <w:rFonts w:ascii="Effra Light" w:hAnsi="Effra Light" w:cs="Arial"/>
        </w:rPr>
        <w:t xml:space="preserve"> </w:t>
      </w:r>
      <w:proofErr w:type="spellStart"/>
      <w:r w:rsidRPr="00567DEA">
        <w:rPr>
          <w:rFonts w:ascii="Effra Light" w:hAnsi="Effra Light" w:cs="Arial"/>
        </w:rPr>
        <w:lastRenderedPageBreak/>
        <w:t>ultraTEC</w:t>
      </w:r>
      <w:proofErr w:type="spellEnd"/>
      <w:r w:rsidRPr="00567DEA">
        <w:rPr>
          <w:rFonts w:ascii="Effra Light" w:hAnsi="Effra Light" w:cs="Arial"/>
        </w:rPr>
        <w:t xml:space="preserve"> auf Basis von Ultraschall und Kavitation können Hochpräzisionsbauteile, Bauteile mit Steuerkanten oder Schneidwerkzeuge </w:t>
      </w:r>
      <w:r w:rsidR="0033698B" w:rsidRPr="00567DEA">
        <w:rPr>
          <w:rFonts w:ascii="Effra Light" w:hAnsi="Effra Light" w:cs="Arial"/>
        </w:rPr>
        <w:t xml:space="preserve">laut Hersteller </w:t>
      </w:r>
      <w:r w:rsidRPr="00567DEA">
        <w:rPr>
          <w:rFonts w:ascii="Effra Light" w:hAnsi="Effra Light" w:cs="Arial"/>
        </w:rPr>
        <w:t>„scharfkantig</w:t>
      </w:r>
      <w:r w:rsidR="0033698B" w:rsidRPr="00567DEA">
        <w:rPr>
          <w:rFonts w:ascii="Effra Light" w:hAnsi="Effra Light" w:cs="Arial"/>
        </w:rPr>
        <w:t>,</w:t>
      </w:r>
      <w:r w:rsidRPr="00567DEA">
        <w:rPr>
          <w:rFonts w:ascii="Effra Light" w:hAnsi="Effra Light" w:cs="Arial"/>
        </w:rPr>
        <w:t xml:space="preserve"> aber gratfrei“ automatisiert entgrate</w:t>
      </w:r>
      <w:r w:rsidR="00660BBF" w:rsidRPr="00567DEA">
        <w:rPr>
          <w:rFonts w:ascii="Effra Light" w:hAnsi="Effra Light" w:cs="Arial"/>
        </w:rPr>
        <w:t>t</w:t>
      </w:r>
      <w:r w:rsidRPr="00567DEA">
        <w:rPr>
          <w:rFonts w:ascii="Effra Light" w:hAnsi="Effra Light" w:cs="Arial"/>
        </w:rPr>
        <w:t xml:space="preserve"> werden. Hierbei </w:t>
      </w:r>
      <w:r w:rsidR="00660BBF" w:rsidRPr="00567DEA">
        <w:rPr>
          <w:rFonts w:ascii="Effra Light" w:hAnsi="Effra Light" w:cs="Arial"/>
        </w:rPr>
        <w:t xml:space="preserve">verändern </w:t>
      </w:r>
      <w:r w:rsidRPr="00567DEA">
        <w:rPr>
          <w:rFonts w:ascii="Effra Light" w:hAnsi="Effra Light" w:cs="Arial"/>
        </w:rPr>
        <w:t xml:space="preserve">sich </w:t>
      </w:r>
      <w:r w:rsidR="002279F7" w:rsidRPr="00567DEA">
        <w:rPr>
          <w:rFonts w:ascii="Effra Light" w:hAnsi="Effra Light" w:cs="Arial"/>
        </w:rPr>
        <w:t>die Bauteilmaße</w:t>
      </w:r>
      <w:r w:rsidRPr="00567DEA">
        <w:rPr>
          <w:rFonts w:ascii="Effra Light" w:hAnsi="Effra Light" w:cs="Arial"/>
        </w:rPr>
        <w:t xml:space="preserve"> und d</w:t>
      </w:r>
      <w:r w:rsidR="00660BBF" w:rsidRPr="00567DEA">
        <w:rPr>
          <w:rFonts w:ascii="Effra Light" w:hAnsi="Effra Light" w:cs="Arial"/>
        </w:rPr>
        <w:t>ie</w:t>
      </w:r>
      <w:r w:rsidRPr="00567DEA">
        <w:rPr>
          <w:rFonts w:ascii="Effra Light" w:hAnsi="Effra Light" w:cs="Arial"/>
        </w:rPr>
        <w:t xml:space="preserve"> mechanisch technologische Werte</w:t>
      </w:r>
      <w:r w:rsidR="00660BBF" w:rsidRPr="00567DEA">
        <w:rPr>
          <w:rFonts w:ascii="Effra Light" w:hAnsi="Effra Light" w:cs="Arial"/>
        </w:rPr>
        <w:t xml:space="preserve"> nicht</w:t>
      </w:r>
      <w:r w:rsidRPr="00567DEA">
        <w:rPr>
          <w:rFonts w:ascii="Effra Light" w:hAnsi="Effra Light" w:cs="Arial"/>
        </w:rPr>
        <w:t>. Auch sensible Oberflächen mit Ultraschall können schonend entgratet werden. Punktuelle Entgratung an einzelnen Kanten und Bohrungen sind durch die gezielte Prozessführung möglich. Mikroteile für die Optik- oder Uhrenindustrie sowie Bauteile bis 20</w:t>
      </w:r>
      <w:r w:rsidR="00924724" w:rsidRPr="00567DEA">
        <w:rPr>
          <w:rFonts w:ascii="Effra Light" w:hAnsi="Effra Light" w:cs="Arial"/>
        </w:rPr>
        <w:t xml:space="preserve"> </w:t>
      </w:r>
      <w:r w:rsidRPr="00567DEA">
        <w:rPr>
          <w:rFonts w:ascii="Effra Light" w:hAnsi="Effra Light" w:cs="Arial"/>
        </w:rPr>
        <w:t xml:space="preserve">kg werden prozesssicher bearbeitet. </w:t>
      </w:r>
    </w:p>
    <w:p w14:paraId="64B6DD2F" w14:textId="77777777" w:rsidR="00B54889" w:rsidRPr="00567DEA" w:rsidRDefault="00B54889" w:rsidP="00B54889">
      <w:pPr>
        <w:spacing w:after="0" w:line="360" w:lineRule="auto"/>
        <w:rPr>
          <w:rFonts w:ascii="Effra Light" w:hAnsi="Effra Light" w:cs="Arial"/>
        </w:rPr>
      </w:pPr>
    </w:p>
    <w:p w14:paraId="61F8D38D" w14:textId="47FBB1A2" w:rsidR="00B54889" w:rsidRPr="00567DEA" w:rsidRDefault="00B54889" w:rsidP="00B54889">
      <w:pPr>
        <w:spacing w:after="0" w:line="360" w:lineRule="auto"/>
        <w:rPr>
          <w:rFonts w:ascii="Effra Light" w:hAnsi="Effra Light" w:cs="Arial"/>
        </w:rPr>
      </w:pPr>
      <w:r w:rsidRPr="00567DEA">
        <w:rPr>
          <w:rFonts w:ascii="Effra Light" w:hAnsi="Effra Light" w:cs="Arial"/>
        </w:rPr>
        <w:t xml:space="preserve">Beim Ultraschallentgraten schwingt in einem Prozesswasserbecken eine </w:t>
      </w:r>
      <w:proofErr w:type="spellStart"/>
      <w:r w:rsidRPr="00567DEA">
        <w:rPr>
          <w:rFonts w:ascii="Effra Light" w:hAnsi="Effra Light" w:cs="Arial"/>
        </w:rPr>
        <w:t>Sonotrode</w:t>
      </w:r>
      <w:proofErr w:type="spellEnd"/>
      <w:r w:rsidRPr="00567DEA">
        <w:rPr>
          <w:rFonts w:ascii="Effra Light" w:hAnsi="Effra Light" w:cs="Arial"/>
        </w:rPr>
        <w:t xml:space="preserve">, angeregt durch einen Ultraschall-Generator, </w:t>
      </w:r>
      <w:r w:rsidR="00E55F48" w:rsidRPr="00567DEA">
        <w:rPr>
          <w:rFonts w:ascii="Effra Light" w:hAnsi="Effra Light" w:cs="Arial"/>
        </w:rPr>
        <w:t>20.000-mal</w:t>
      </w:r>
      <w:r w:rsidRPr="00567DEA">
        <w:rPr>
          <w:rFonts w:ascii="Effra Light" w:hAnsi="Effra Light" w:cs="Arial"/>
        </w:rPr>
        <w:t xml:space="preserve"> in der Sekunde über 0,1 mm vor und zurück. Führt man die zu entgratenden Kanten und Bohrungen eines Bauteils mit Hilfe eines </w:t>
      </w:r>
      <w:r w:rsidR="00345B59" w:rsidRPr="00567DEA">
        <w:rPr>
          <w:rFonts w:ascii="Effra Light" w:hAnsi="Effra Light" w:cs="Arial"/>
        </w:rPr>
        <w:t>rund um die Uhr einsatz</w:t>
      </w:r>
      <w:r w:rsidRPr="00567DEA">
        <w:rPr>
          <w:rFonts w:ascii="Effra Light" w:hAnsi="Effra Light" w:cs="Arial"/>
        </w:rPr>
        <w:t xml:space="preserve">fähigen Industrieroboters in einem definierten Winkel entlang der </w:t>
      </w:r>
      <w:proofErr w:type="spellStart"/>
      <w:r w:rsidRPr="00567DEA">
        <w:rPr>
          <w:rFonts w:ascii="Effra Light" w:hAnsi="Effra Light" w:cs="Arial"/>
        </w:rPr>
        <w:t>Sonotrodenspitze</w:t>
      </w:r>
      <w:proofErr w:type="spellEnd"/>
      <w:r w:rsidRPr="00567DEA">
        <w:rPr>
          <w:rFonts w:ascii="Effra Light" w:hAnsi="Effra Light" w:cs="Arial"/>
        </w:rPr>
        <w:t>, werden die Grate aufgeschwungen und prozesssicher abgetragen. Da das Ultraschallverfahren im Vergleich zu ECM-Entgraten oder Hochdruckwasserstrahlentgraten nur einen Energiebedarf von c</w:t>
      </w:r>
      <w:r w:rsidR="00924724" w:rsidRPr="00567DEA">
        <w:rPr>
          <w:rFonts w:ascii="Effra Light" w:hAnsi="Effra Light" w:cs="Arial"/>
        </w:rPr>
        <w:t>irca</w:t>
      </w:r>
      <w:r w:rsidRPr="00567DEA">
        <w:rPr>
          <w:rFonts w:ascii="Effra Light" w:hAnsi="Effra Light" w:cs="Arial"/>
        </w:rPr>
        <w:t xml:space="preserve"> 5</w:t>
      </w:r>
      <w:r w:rsidR="00924724" w:rsidRPr="00567DEA">
        <w:rPr>
          <w:rFonts w:ascii="Effra Light" w:hAnsi="Effra Light" w:cs="Arial"/>
        </w:rPr>
        <w:t xml:space="preserve"> Prozent</w:t>
      </w:r>
      <w:r w:rsidR="00E55F48" w:rsidRPr="00567DEA">
        <w:rPr>
          <w:rFonts w:ascii="Effra Light" w:hAnsi="Effra Light" w:cs="Arial"/>
        </w:rPr>
        <w:t xml:space="preserve"> </w:t>
      </w:r>
      <w:r w:rsidRPr="00567DEA">
        <w:rPr>
          <w:rFonts w:ascii="Effra Light" w:hAnsi="Effra Light" w:cs="Arial"/>
        </w:rPr>
        <w:t xml:space="preserve">benötigt und das Prozesswasser problemlos entsorgt werden kann, ist dieses Verfahren </w:t>
      </w:r>
      <w:r w:rsidR="00924724" w:rsidRPr="00567DEA">
        <w:rPr>
          <w:rFonts w:ascii="Effra Light" w:hAnsi="Effra Light" w:cs="Arial"/>
        </w:rPr>
        <w:t xml:space="preserve">unter </w:t>
      </w:r>
      <w:r w:rsidR="00E55F48" w:rsidRPr="00567DEA">
        <w:rPr>
          <w:rFonts w:ascii="Effra Light" w:hAnsi="Effra Light" w:cs="Arial"/>
        </w:rPr>
        <w:t xml:space="preserve">dem </w:t>
      </w:r>
      <w:r w:rsidRPr="00567DEA">
        <w:rPr>
          <w:rFonts w:ascii="Effra Light" w:hAnsi="Effra Light" w:cs="Arial"/>
        </w:rPr>
        <w:t>Aspekt</w:t>
      </w:r>
      <w:r w:rsidR="00E55F48" w:rsidRPr="00567DEA">
        <w:rPr>
          <w:rFonts w:ascii="Effra Light" w:hAnsi="Effra Light" w:cs="Arial"/>
        </w:rPr>
        <w:t xml:space="preserve"> der Ressourcenschonung und des </w:t>
      </w:r>
      <w:r w:rsidR="00A71AFD" w:rsidRPr="00567DEA">
        <w:rPr>
          <w:rFonts w:ascii="Effra Light" w:hAnsi="Effra Light" w:cs="Arial"/>
        </w:rPr>
        <w:t>Umweltschutzes zukunftsträchtig</w:t>
      </w:r>
      <w:r w:rsidRPr="00567DEA">
        <w:rPr>
          <w:rFonts w:ascii="Effra Light" w:hAnsi="Effra Light" w:cs="Arial"/>
        </w:rPr>
        <w:t>.</w:t>
      </w:r>
    </w:p>
    <w:p w14:paraId="326B427E" w14:textId="5A32EECD" w:rsidR="00B54889" w:rsidRPr="00567DEA" w:rsidRDefault="00B54889" w:rsidP="00B54889">
      <w:pPr>
        <w:spacing w:after="0" w:line="360" w:lineRule="auto"/>
        <w:rPr>
          <w:rFonts w:ascii="Effra Light" w:hAnsi="Effra Light" w:cs="Arial"/>
        </w:rPr>
      </w:pPr>
    </w:p>
    <w:p w14:paraId="5E62ABA4" w14:textId="425DC198" w:rsidR="00B54889" w:rsidRPr="00567DEA" w:rsidRDefault="00BE3BEA" w:rsidP="00B54889">
      <w:pPr>
        <w:spacing w:after="0" w:line="360" w:lineRule="auto"/>
        <w:rPr>
          <w:rFonts w:ascii="Effra Light" w:hAnsi="Effra Light" w:cs="Arial"/>
          <w:b/>
          <w:bCs/>
        </w:rPr>
      </w:pPr>
      <w:r w:rsidRPr="00567DEA">
        <w:rPr>
          <w:rFonts w:ascii="Effra Light" w:hAnsi="Effra Light" w:cs="Arial"/>
          <w:b/>
          <w:bCs/>
        </w:rPr>
        <w:t>Das neue Drehkreuz der Schleiftechnik</w:t>
      </w:r>
    </w:p>
    <w:p w14:paraId="69705928" w14:textId="63A7178F" w:rsidR="00807A2F" w:rsidRPr="00567DEA" w:rsidRDefault="00374D27" w:rsidP="00B54889">
      <w:pPr>
        <w:spacing w:after="0" w:line="360" w:lineRule="auto"/>
        <w:rPr>
          <w:rFonts w:ascii="Effra Light" w:hAnsi="Effra Light" w:cs="Arial"/>
        </w:rPr>
      </w:pPr>
      <w:r w:rsidRPr="00567DEA">
        <w:rPr>
          <w:rFonts w:ascii="Effra Light" w:hAnsi="Effra Light" w:cs="Arial"/>
        </w:rPr>
        <w:t xml:space="preserve">Die Aussteller </w:t>
      </w:r>
      <w:r w:rsidR="00E55F48" w:rsidRPr="00567DEA">
        <w:rPr>
          <w:rFonts w:ascii="Effra Light" w:hAnsi="Effra Light" w:cs="Arial"/>
        </w:rPr>
        <w:t xml:space="preserve">der GrindingHub sind </w:t>
      </w:r>
      <w:r w:rsidRPr="00567DEA">
        <w:rPr>
          <w:rFonts w:ascii="Effra Light" w:hAnsi="Effra Light" w:cs="Arial"/>
        </w:rPr>
        <w:t xml:space="preserve">den wachsenden </w:t>
      </w:r>
      <w:r w:rsidR="002A49AF" w:rsidRPr="00567DEA">
        <w:rPr>
          <w:rFonts w:ascii="Effra Light" w:hAnsi="Effra Light" w:cs="Arial"/>
        </w:rPr>
        <w:t xml:space="preserve">Marktanforderungen mit innovativen </w:t>
      </w:r>
      <w:r w:rsidRPr="00567DEA">
        <w:rPr>
          <w:rFonts w:ascii="Effra Light" w:hAnsi="Effra Light" w:cs="Arial"/>
        </w:rPr>
        <w:t xml:space="preserve">Schleifmaschinen, neuen Werkzeugkonzepten und </w:t>
      </w:r>
      <w:r w:rsidR="002A49AF" w:rsidRPr="00567DEA">
        <w:rPr>
          <w:rFonts w:ascii="Effra Light" w:hAnsi="Effra Light" w:cs="Arial"/>
        </w:rPr>
        <w:t>einer präzisen Spanntechnik</w:t>
      </w:r>
      <w:r w:rsidR="00345B59" w:rsidRPr="00567DEA">
        <w:rPr>
          <w:rFonts w:ascii="Effra Light" w:hAnsi="Effra Light" w:cs="Arial"/>
        </w:rPr>
        <w:t xml:space="preserve"> </w:t>
      </w:r>
      <w:r w:rsidR="00E55F48" w:rsidRPr="00567DEA">
        <w:rPr>
          <w:rFonts w:ascii="Effra Light" w:hAnsi="Effra Light" w:cs="Arial"/>
        </w:rPr>
        <w:t xml:space="preserve">begegnet und damit gezielt auf Kundenwünsche </w:t>
      </w:r>
      <w:r w:rsidR="00BE3BEA" w:rsidRPr="00567DEA">
        <w:rPr>
          <w:rFonts w:ascii="Effra Light" w:hAnsi="Effra Light" w:cs="Arial"/>
        </w:rPr>
        <w:t>eingegangen.</w:t>
      </w:r>
      <w:r w:rsidRPr="00567DEA">
        <w:rPr>
          <w:rFonts w:ascii="Effra Light" w:hAnsi="Effra Light" w:cs="Arial"/>
        </w:rPr>
        <w:t xml:space="preserve"> </w:t>
      </w:r>
      <w:r w:rsidR="00E55F48" w:rsidRPr="00567DEA">
        <w:rPr>
          <w:rFonts w:ascii="Effra Light" w:hAnsi="Effra Light" w:cs="Arial"/>
        </w:rPr>
        <w:t xml:space="preserve">In diesem Sinne wurde </w:t>
      </w:r>
      <w:r w:rsidR="002A49AF" w:rsidRPr="00567DEA">
        <w:rPr>
          <w:rFonts w:ascii="Effra Light" w:hAnsi="Effra Light" w:cs="Arial"/>
        </w:rPr>
        <w:t xml:space="preserve">das </w:t>
      </w:r>
      <w:r w:rsidR="00E55F48" w:rsidRPr="00567DEA">
        <w:rPr>
          <w:rFonts w:ascii="Effra Light" w:hAnsi="Effra Light" w:cs="Arial"/>
        </w:rPr>
        <w:t xml:space="preserve">Motto </w:t>
      </w:r>
      <w:r w:rsidR="002A49AF" w:rsidRPr="00567DEA">
        <w:rPr>
          <w:rFonts w:ascii="Effra Light" w:hAnsi="Effra Light" w:cs="Arial"/>
        </w:rPr>
        <w:t xml:space="preserve">der </w:t>
      </w:r>
      <w:r w:rsidR="00BE3BEA" w:rsidRPr="00567DEA">
        <w:rPr>
          <w:rFonts w:ascii="Effra Light" w:hAnsi="Effra Light" w:cs="Arial"/>
        </w:rPr>
        <w:t>neuen Fachmesse</w:t>
      </w:r>
      <w:r w:rsidR="002A49AF" w:rsidRPr="00567DEA">
        <w:rPr>
          <w:rFonts w:ascii="Effra Light" w:hAnsi="Effra Light" w:cs="Arial"/>
        </w:rPr>
        <w:t xml:space="preserve"> „Brings </w:t>
      </w:r>
      <w:proofErr w:type="spellStart"/>
      <w:r w:rsidR="002A49AF" w:rsidRPr="00567DEA">
        <w:rPr>
          <w:rFonts w:ascii="Effra Light" w:hAnsi="Effra Light" w:cs="Arial"/>
        </w:rPr>
        <w:t>solutions</w:t>
      </w:r>
      <w:proofErr w:type="spellEnd"/>
      <w:r w:rsidR="002A49AF" w:rsidRPr="00567DEA">
        <w:rPr>
          <w:rFonts w:ascii="Effra Light" w:hAnsi="Effra Light" w:cs="Arial"/>
        </w:rPr>
        <w:t xml:space="preserve"> </w:t>
      </w:r>
      <w:proofErr w:type="spellStart"/>
      <w:r w:rsidR="002A49AF" w:rsidRPr="00567DEA">
        <w:rPr>
          <w:rFonts w:ascii="Effra Light" w:hAnsi="Effra Light" w:cs="Arial"/>
        </w:rPr>
        <w:t>to</w:t>
      </w:r>
      <w:proofErr w:type="spellEnd"/>
      <w:r w:rsidR="002A49AF" w:rsidRPr="00567DEA">
        <w:rPr>
          <w:rFonts w:ascii="Effra Light" w:hAnsi="Effra Light" w:cs="Arial"/>
        </w:rPr>
        <w:t xml:space="preserve"> </w:t>
      </w:r>
      <w:proofErr w:type="spellStart"/>
      <w:r w:rsidR="002A49AF" w:rsidRPr="00567DEA">
        <w:rPr>
          <w:rFonts w:ascii="Effra Light" w:hAnsi="Effra Light" w:cs="Arial"/>
        </w:rPr>
        <w:t>the</w:t>
      </w:r>
      <w:proofErr w:type="spellEnd"/>
      <w:r w:rsidR="002A49AF" w:rsidRPr="00567DEA">
        <w:rPr>
          <w:rFonts w:ascii="Effra Light" w:hAnsi="Effra Light" w:cs="Arial"/>
        </w:rPr>
        <w:t xml:space="preserve"> </w:t>
      </w:r>
      <w:proofErr w:type="spellStart"/>
      <w:r w:rsidR="002A49AF" w:rsidRPr="00567DEA">
        <w:rPr>
          <w:rFonts w:ascii="Effra Light" w:hAnsi="Effra Light" w:cs="Arial"/>
        </w:rPr>
        <w:t>surface</w:t>
      </w:r>
      <w:proofErr w:type="spellEnd"/>
      <w:r w:rsidR="002A49AF" w:rsidRPr="00567DEA">
        <w:rPr>
          <w:rFonts w:ascii="Effra Light" w:hAnsi="Effra Light" w:cs="Arial"/>
        </w:rPr>
        <w:t xml:space="preserve">“ bestmöglich erfüllt. Das allumfassende Leitthema Industrie 4.0 </w:t>
      </w:r>
      <w:r w:rsidR="00BE3BEA" w:rsidRPr="00567DEA">
        <w:rPr>
          <w:rFonts w:ascii="Effra Light" w:hAnsi="Effra Light" w:cs="Arial"/>
        </w:rPr>
        <w:t xml:space="preserve">griffen die Unternehmen </w:t>
      </w:r>
      <w:r w:rsidR="002A49AF" w:rsidRPr="00567DEA">
        <w:rPr>
          <w:rFonts w:ascii="Effra Light" w:hAnsi="Effra Light" w:cs="Arial"/>
        </w:rPr>
        <w:t xml:space="preserve">in den Bereichen der intelligenten Schnittstellentechnologie im Kontext der Digitalisierung auf und </w:t>
      </w:r>
      <w:r w:rsidR="00BE3BEA" w:rsidRPr="00567DEA">
        <w:rPr>
          <w:rFonts w:ascii="Effra Light" w:hAnsi="Effra Light" w:cs="Arial"/>
        </w:rPr>
        <w:t xml:space="preserve">reihten </w:t>
      </w:r>
      <w:r w:rsidR="00821F24" w:rsidRPr="00567DEA">
        <w:rPr>
          <w:rFonts w:ascii="Effra Light" w:hAnsi="Effra Light" w:cs="Arial"/>
        </w:rPr>
        <w:t xml:space="preserve">sich </w:t>
      </w:r>
      <w:r w:rsidR="00BE3BEA" w:rsidRPr="00567DEA">
        <w:rPr>
          <w:rFonts w:ascii="Effra Light" w:hAnsi="Effra Light" w:cs="Arial"/>
        </w:rPr>
        <w:t xml:space="preserve">so </w:t>
      </w:r>
      <w:r w:rsidR="00821F24" w:rsidRPr="00567DEA">
        <w:rPr>
          <w:rFonts w:ascii="Effra Light" w:hAnsi="Effra Light" w:cs="Arial"/>
        </w:rPr>
        <w:t xml:space="preserve">in </w:t>
      </w:r>
      <w:r w:rsidR="00BE3BEA" w:rsidRPr="00567DEA">
        <w:rPr>
          <w:rFonts w:ascii="Effra Light" w:hAnsi="Effra Light" w:cs="Arial"/>
        </w:rPr>
        <w:t>das</w:t>
      </w:r>
      <w:r w:rsidR="00F41E96" w:rsidRPr="00567DEA">
        <w:rPr>
          <w:rFonts w:ascii="Effra Light" w:hAnsi="Effra Light" w:cs="Arial"/>
        </w:rPr>
        <w:t xml:space="preserve"> erfolgreiche Gesamtkonzept</w:t>
      </w:r>
      <w:r w:rsidR="00821F24" w:rsidRPr="00567DEA">
        <w:rPr>
          <w:rFonts w:ascii="Effra Light" w:hAnsi="Effra Light" w:cs="Arial"/>
        </w:rPr>
        <w:t xml:space="preserve"> der </w:t>
      </w:r>
      <w:r w:rsidR="00BE3BEA" w:rsidRPr="00567DEA">
        <w:rPr>
          <w:rFonts w:ascii="Effra Light" w:hAnsi="Effra Light" w:cs="Arial"/>
        </w:rPr>
        <w:t>GrindingHub</w:t>
      </w:r>
      <w:r w:rsidR="00821F24" w:rsidRPr="00567DEA">
        <w:rPr>
          <w:rFonts w:ascii="Effra Light" w:hAnsi="Effra Light" w:cs="Arial"/>
        </w:rPr>
        <w:t xml:space="preserve"> ein. </w:t>
      </w:r>
      <w:r w:rsidR="00BE3BEA" w:rsidRPr="00567DEA">
        <w:rPr>
          <w:rFonts w:ascii="Effra Light" w:hAnsi="Effra Light" w:cs="Arial"/>
        </w:rPr>
        <w:t>Besucherinnen und Besucher dürfen sich darauf freuen, in zwei Jahren die Fortschritte in diesen Bereichen und vieles mehr</w:t>
      </w:r>
      <w:r w:rsidR="002B3467" w:rsidRPr="00567DEA">
        <w:rPr>
          <w:rFonts w:ascii="Effra Light" w:hAnsi="Effra Light" w:cs="Arial"/>
        </w:rPr>
        <w:t xml:space="preserve"> vom 14. bis 17. Mai 2024</w:t>
      </w:r>
      <w:r w:rsidR="00BE3BEA" w:rsidRPr="00567DEA">
        <w:rPr>
          <w:rFonts w:ascii="Effra Light" w:hAnsi="Effra Light" w:cs="Arial"/>
        </w:rPr>
        <w:t xml:space="preserve"> wieder in Stuttgart bestaunen zu dürfen. </w:t>
      </w:r>
    </w:p>
    <w:p w14:paraId="58D7F06B" w14:textId="77777777" w:rsidR="00821F24" w:rsidRPr="00567DEA" w:rsidRDefault="00821F24" w:rsidP="00B54889">
      <w:pPr>
        <w:spacing w:after="0" w:line="360" w:lineRule="auto"/>
        <w:rPr>
          <w:rFonts w:ascii="Effra Light" w:hAnsi="Effra Light" w:cs="Arial"/>
        </w:rPr>
      </w:pPr>
    </w:p>
    <w:p w14:paraId="63BE6747" w14:textId="51CABD17" w:rsidR="00AD5A5D" w:rsidRPr="00567DEA" w:rsidRDefault="00AD5A5D" w:rsidP="00AD5A5D">
      <w:pPr>
        <w:spacing w:after="0" w:line="360" w:lineRule="auto"/>
        <w:ind w:right="844"/>
        <w:rPr>
          <w:rFonts w:ascii="Effra Light" w:hAnsi="Effra Light" w:cs="Arial"/>
          <w:i/>
          <w:iCs/>
          <w:sz w:val="24"/>
          <w:szCs w:val="24"/>
        </w:rPr>
      </w:pPr>
      <w:r w:rsidRPr="00567DEA">
        <w:rPr>
          <w:rFonts w:ascii="Effra Light" w:hAnsi="Effra Light" w:cs="Arial"/>
          <w:i/>
          <w:iCs/>
        </w:rPr>
        <w:t xml:space="preserve">Autor: Jonathan Sischka, B. Sc., Kompetenzzentrum für Spanende Fertigung, Hochschule Furtwangen, </w:t>
      </w:r>
      <w:r w:rsidR="00346C55" w:rsidRPr="00567DEA">
        <w:rPr>
          <w:rFonts w:ascii="Effra Light" w:hAnsi="Effra Light" w:cs="Arial"/>
          <w:i/>
          <w:iCs/>
        </w:rPr>
        <w:t xml:space="preserve">E-Mail </w:t>
      </w:r>
      <w:r w:rsidRPr="00567DEA">
        <w:rPr>
          <w:rFonts w:ascii="Effra Light" w:hAnsi="Effra Light" w:cs="Arial"/>
          <w:i/>
          <w:iCs/>
        </w:rPr>
        <w:t>jonathan.sischka@hs-furtwangen.de</w:t>
      </w:r>
    </w:p>
    <w:p w14:paraId="163E06E2" w14:textId="41FB4678" w:rsidR="00AD5A5D" w:rsidRPr="00567DEA" w:rsidRDefault="00AD5A5D" w:rsidP="00B54889">
      <w:pPr>
        <w:spacing w:after="0" w:line="360" w:lineRule="auto"/>
        <w:rPr>
          <w:rFonts w:ascii="Effra Light" w:hAnsi="Effra Light" w:cs="Arial"/>
        </w:rPr>
      </w:pPr>
    </w:p>
    <w:p w14:paraId="12E70D83" w14:textId="77777777" w:rsidR="00346C55" w:rsidRPr="00567DEA" w:rsidRDefault="00346C55" w:rsidP="00346C55">
      <w:pPr>
        <w:pStyle w:val="berschrift1"/>
        <w:ind w:right="1411"/>
        <w:rPr>
          <w:rFonts w:ascii="Effra Light" w:hAnsi="Effra Light" w:cs="Arial"/>
          <w:sz w:val="22"/>
          <w:szCs w:val="18"/>
        </w:rPr>
      </w:pPr>
      <w:r w:rsidRPr="00567DEA">
        <w:rPr>
          <w:rFonts w:ascii="Effra Light" w:hAnsi="Effra Light" w:cs="Arial"/>
          <w:sz w:val="22"/>
          <w:szCs w:val="18"/>
        </w:rPr>
        <w:t>Hintergrund GrindingHub 2022 in Stuttgart</w:t>
      </w:r>
    </w:p>
    <w:p w14:paraId="44FE1A0E" w14:textId="002FDC1C" w:rsidR="00346C55" w:rsidRPr="00567DEA" w:rsidRDefault="00346C55" w:rsidP="00346C55">
      <w:pPr>
        <w:spacing w:after="0" w:line="240" w:lineRule="auto"/>
        <w:rPr>
          <w:rFonts w:ascii="Effra Light" w:hAnsi="Effra Light" w:cs="Arial"/>
        </w:rPr>
      </w:pPr>
      <w:r w:rsidRPr="00567DEA">
        <w:rPr>
          <w:rFonts w:ascii="Effra Light" w:hAnsi="Effra Light" w:cs="Arial"/>
          <w:sz w:val="20"/>
          <w:szCs w:val="20"/>
        </w:rPr>
        <w:t>Vom 17. bis 20. Mai 2022 f</w:t>
      </w:r>
      <w:r w:rsidR="00660BBF" w:rsidRPr="00567DEA">
        <w:rPr>
          <w:rFonts w:ascii="Effra Light" w:hAnsi="Effra Light" w:cs="Arial"/>
          <w:sz w:val="20"/>
          <w:szCs w:val="20"/>
        </w:rPr>
        <w:t>and</w:t>
      </w:r>
      <w:r w:rsidRPr="00567DEA">
        <w:rPr>
          <w:rFonts w:ascii="Effra Light" w:hAnsi="Effra Light" w:cs="Arial"/>
          <w:sz w:val="20"/>
          <w:szCs w:val="20"/>
        </w:rPr>
        <w:t xml:space="preserve"> erstmals in Stuttgart die GrindingHub statt. Sie ist die neue Fachmesse und das neue Drehkreuz für die Schleiftechnik. Ausgerichtet wird sie, künftig in einem Zweijahres-Turnus, vom VDW (Verein Deutscher Werkzeugmaschinenfabriken), Frankfurt am Main, in Kooperation mit der Messe Stuttgart und der Schleiftagung sowie in ideeller Trägerschaft des Industriesektors „Werkzeugmaschinen“ von Swissmem (Verband der Schweizer Maschinen-, Elektro- und Metallindustrie). Die Schleiftechnik gehört in Deutschland zu den Top-4 Fertigungsverfahren innerhalb der Werkzeugmaschinenindustrie. 2021 hat die Branche, laut amtlicher Statistik, Maschinen im Wert von 820 Mio. Euro produziert. 84 Prozent gingen in den Export, davon etwa die Hälfte nach Europa. Die größten Absatzmärkte sind China, die USA und Italien. International führen 2021 China, Japan und Deutschland die Weltrangliste an. Weltweit produzierte die Schleiftechnik 2021, nach Schätzungen des VDW, Maschinen im Wert von 5,2 Mrd. Euro.</w:t>
      </w:r>
    </w:p>
    <w:p w14:paraId="633A5F27" w14:textId="77777777" w:rsidR="00346C55" w:rsidRPr="00567DEA" w:rsidRDefault="00346C55" w:rsidP="00346C55">
      <w:pPr>
        <w:spacing w:after="0" w:line="240" w:lineRule="auto"/>
        <w:rPr>
          <w:rFonts w:ascii="Effra Light" w:hAnsi="Effra Light" w:cs="Arial"/>
        </w:rPr>
      </w:pPr>
    </w:p>
    <w:p w14:paraId="328D3C9E" w14:textId="77777777" w:rsidR="00346C55" w:rsidRPr="00567DEA" w:rsidRDefault="00346C55" w:rsidP="00346C55">
      <w:pPr>
        <w:pStyle w:val="Flietext"/>
        <w:rPr>
          <w:rStyle w:val="Hervorhebung"/>
          <w:rFonts w:ascii="Effra Light" w:hAnsi="Effra Light" w:cs="Arial"/>
        </w:rPr>
      </w:pPr>
      <w:bookmarkStart w:id="0" w:name="_Hlk79566511"/>
    </w:p>
    <w:p w14:paraId="6F5B47C5" w14:textId="77777777" w:rsidR="00346C55" w:rsidRPr="00567DEA" w:rsidRDefault="00346C55" w:rsidP="00346C55">
      <w:pPr>
        <w:pStyle w:val="Flietext"/>
        <w:rPr>
          <w:rStyle w:val="Hervorhebung"/>
          <w:rFonts w:ascii="Effra Light" w:hAnsi="Effra Light" w:cs="Arial"/>
        </w:rPr>
      </w:pPr>
      <w:r w:rsidRPr="00567DEA">
        <w:rPr>
          <w:rStyle w:val="Hervorhebung"/>
          <w:rFonts w:ascii="Effra Light" w:hAnsi="Effra Light" w:cs="Arial"/>
        </w:rPr>
        <w:t>Texte und Bilder zur GrindingHub finden Sie im Pressebereich unter:</w:t>
      </w:r>
    </w:p>
    <w:p w14:paraId="1BDD509F" w14:textId="77777777" w:rsidR="00346C55" w:rsidRPr="00567DEA" w:rsidRDefault="0003634F" w:rsidP="00346C55">
      <w:pPr>
        <w:pStyle w:val="Link"/>
        <w:rPr>
          <w:rStyle w:val="Hyperlink"/>
          <w:rFonts w:cs="Arial"/>
          <w:color w:val="C5067F"/>
        </w:rPr>
      </w:pPr>
      <w:hyperlink r:id="rId7" w:history="1">
        <w:r w:rsidR="00346C55" w:rsidRPr="00567DEA">
          <w:rPr>
            <w:rStyle w:val="Hyperlink"/>
            <w:rFonts w:cs="Arial"/>
            <w:color w:val="C5067F"/>
          </w:rPr>
          <w:t>www.grindinghub.de/journalisten/pressematerial/</w:t>
        </w:r>
      </w:hyperlink>
    </w:p>
    <w:p w14:paraId="146AA793" w14:textId="77777777" w:rsidR="00346C55" w:rsidRPr="00567DEA" w:rsidRDefault="00346C55" w:rsidP="00346C55">
      <w:pPr>
        <w:pStyle w:val="Link"/>
        <w:rPr>
          <w:rStyle w:val="Hyperlink"/>
          <w:rFonts w:cs="Arial"/>
          <w:color w:val="C5067F"/>
        </w:rPr>
      </w:pPr>
      <w:r w:rsidRPr="00567DEA">
        <w:rPr>
          <w:rStyle w:val="Hyperlink"/>
          <w:rFonts w:cs="Arial"/>
          <w:color w:val="C5067F"/>
        </w:rPr>
        <w:t>www.vdw.de/presse-oeffentlichkeit/pressemitteilungen/</w:t>
      </w:r>
    </w:p>
    <w:bookmarkEnd w:id="0"/>
    <w:p w14:paraId="5AAB74A3" w14:textId="77777777" w:rsidR="00346C55" w:rsidRPr="00567DEA" w:rsidRDefault="00346C55" w:rsidP="00346C55">
      <w:pPr>
        <w:pStyle w:val="Flietext"/>
        <w:rPr>
          <w:rFonts w:cs="Arial"/>
        </w:rPr>
      </w:pPr>
    </w:p>
    <w:p w14:paraId="7EA680EE" w14:textId="77777777" w:rsidR="00346C55" w:rsidRPr="00567DEA" w:rsidRDefault="00346C55" w:rsidP="00346C55">
      <w:pPr>
        <w:pStyle w:val="Flietext"/>
        <w:rPr>
          <w:rStyle w:val="Hervorhebung"/>
          <w:rFonts w:ascii="Effra Light" w:hAnsi="Effra Light" w:cs="Arial"/>
        </w:rPr>
      </w:pPr>
      <w:r w:rsidRPr="00567DEA">
        <w:rPr>
          <w:rStyle w:val="Hervorhebung"/>
          <w:rFonts w:ascii="Effra Light" w:hAnsi="Effra Light" w:cs="Arial"/>
        </w:rPr>
        <w:t xml:space="preserve">Besuchen Sie die </w:t>
      </w:r>
      <w:proofErr w:type="spellStart"/>
      <w:r w:rsidRPr="00567DEA">
        <w:rPr>
          <w:rStyle w:val="Hervorhebung"/>
          <w:rFonts w:ascii="Effra Light" w:hAnsi="Effra Light" w:cs="Arial"/>
        </w:rPr>
        <w:t>GrindingHub</w:t>
      </w:r>
      <w:proofErr w:type="spellEnd"/>
      <w:r w:rsidRPr="00567DEA">
        <w:rPr>
          <w:rStyle w:val="Hervorhebung"/>
          <w:rFonts w:ascii="Effra Light" w:hAnsi="Effra Light" w:cs="Arial"/>
        </w:rPr>
        <w:t xml:space="preserve"> auch auf </w:t>
      </w:r>
      <w:proofErr w:type="spellStart"/>
      <w:r w:rsidRPr="00567DEA">
        <w:rPr>
          <w:rStyle w:val="Hervorhebung"/>
          <w:rFonts w:ascii="Effra Light" w:hAnsi="Effra Light" w:cs="Arial"/>
        </w:rPr>
        <w:t>Social</w:t>
      </w:r>
      <w:proofErr w:type="spellEnd"/>
      <w:r w:rsidRPr="00567DEA">
        <w:rPr>
          <w:rStyle w:val="Hervorhebung"/>
          <w:rFonts w:ascii="Effra Light" w:hAnsi="Effra Light" w:cs="Arial"/>
        </w:rPr>
        <w:t xml:space="preserve"> Media:</w:t>
      </w:r>
    </w:p>
    <w:p w14:paraId="54AD23FE" w14:textId="021811B8" w:rsidR="00346C55" w:rsidRPr="00567DEA" w:rsidRDefault="00346C55" w:rsidP="00346C55">
      <w:pPr>
        <w:pStyle w:val="Flietext"/>
        <w:rPr>
          <w:rFonts w:cs="Arial"/>
        </w:rPr>
      </w:pPr>
      <w:r w:rsidRPr="00567DEA">
        <w:rPr>
          <w:rFonts w:cs="Arial"/>
          <w:noProof/>
          <w:lang w:eastAsia="de-DE"/>
        </w:rPr>
        <w:drawing>
          <wp:inline distT="0" distB="0" distL="0" distR="0" wp14:anchorId="114AB918" wp14:editId="7AAB7DD2">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67DEA">
        <w:rPr>
          <w:rFonts w:cs="Arial"/>
        </w:rPr>
        <w:tab/>
      </w:r>
      <w:r w:rsidRPr="00567DEA">
        <w:rPr>
          <w:rFonts w:cs="Arial"/>
          <w:noProof/>
          <w:lang w:eastAsia="de-DE"/>
        </w:rPr>
        <w:drawing>
          <wp:inline distT="0" distB="0" distL="0" distR="0" wp14:anchorId="2006D2A8" wp14:editId="40CC4A21">
            <wp:extent cx="720000" cy="720000"/>
            <wp:effectExtent l="0" t="0" r="4445" b="4445"/>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67DEA">
        <w:rPr>
          <w:rFonts w:cs="Arial"/>
        </w:rPr>
        <w:tab/>
      </w:r>
      <w:r w:rsidRPr="00567DEA">
        <w:rPr>
          <w:rFonts w:cs="Arial"/>
          <w:noProof/>
          <w:lang w:eastAsia="de-DE"/>
        </w:rPr>
        <w:drawing>
          <wp:inline distT="0" distB="0" distL="0" distR="0" wp14:anchorId="78449852" wp14:editId="7A9474CD">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67DEA">
        <w:rPr>
          <w:rFonts w:cs="Arial"/>
        </w:rPr>
        <w:tab/>
      </w:r>
      <w:r w:rsidRPr="00567DEA">
        <w:rPr>
          <w:rFonts w:cs="Arial"/>
          <w:noProof/>
          <w:lang w:eastAsia="de-DE"/>
        </w:rPr>
        <w:drawing>
          <wp:inline distT="0" distB="0" distL="0" distR="0" wp14:anchorId="2C51D5C8" wp14:editId="5A83367E">
            <wp:extent cx="720000" cy="720000"/>
            <wp:effectExtent l="0" t="0" r="4445" b="4445"/>
            <wp:docPr id="7" name="Grafik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567DEA">
        <w:rPr>
          <w:rFonts w:cs="Arial"/>
        </w:rPr>
        <w:tab/>
      </w:r>
      <w:r w:rsidRPr="00567DEA">
        <w:rPr>
          <w:rFonts w:cs="Arial"/>
          <w:noProof/>
          <w:lang w:eastAsia="de-DE"/>
        </w:rPr>
        <w:drawing>
          <wp:inline distT="0" distB="0" distL="0" distR="0" wp14:anchorId="76CE5BA2" wp14:editId="659E4A37">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67DEA" w:rsidRPr="00567DEA">
        <w:rPr>
          <w:rFonts w:cs="Arial"/>
          <w:noProof/>
          <w:lang w:eastAsia="de-DE"/>
        </w:rPr>
        <w:t xml:space="preserve"> </w:t>
      </w:r>
      <w:r w:rsidRPr="00567DEA">
        <w:rPr>
          <w:rFonts w:cs="Arial"/>
          <w:noProof/>
          <w:lang w:eastAsia="de-DE"/>
        </w:rPr>
        <w:drawing>
          <wp:anchor distT="0" distB="0" distL="114300" distR="114300" simplePos="0" relativeHeight="251661312" behindDoc="1" locked="0" layoutInCell="1" allowOverlap="1" wp14:anchorId="0491FD45" wp14:editId="6FADF90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r w:rsidRPr="00567DEA">
        <w:rPr>
          <w:rFonts w:cs="Arial"/>
          <w:noProof/>
          <w:lang w:eastAsia="de-DE"/>
        </w:rPr>
        <w:drawing>
          <wp:anchor distT="0" distB="0" distL="114300" distR="114300" simplePos="0" relativeHeight="251660288" behindDoc="1" locked="0" layoutInCell="1" allowOverlap="1" wp14:anchorId="0036C3BB" wp14:editId="4FFF961A">
            <wp:simplePos x="0" y="0"/>
            <wp:positionH relativeFrom="margin">
              <wp:posOffset>-720613</wp:posOffset>
            </wp:positionH>
            <wp:positionV relativeFrom="margin">
              <wp:posOffset>2244725</wp:posOffset>
            </wp:positionV>
            <wp:extent cx="381600" cy="3859200"/>
            <wp:effectExtent l="0" t="0" r="0" b="190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5FCB3CC4" w14:textId="77777777" w:rsidR="00346C55" w:rsidRPr="00567DEA" w:rsidRDefault="00346C55" w:rsidP="00B54889">
      <w:pPr>
        <w:spacing w:after="0" w:line="360" w:lineRule="auto"/>
        <w:rPr>
          <w:rFonts w:ascii="Effra Light" w:hAnsi="Effra Light" w:cs="Arial"/>
        </w:rPr>
      </w:pPr>
    </w:p>
    <w:sectPr w:rsidR="00346C55" w:rsidRPr="00567DEA" w:rsidSect="00560A53">
      <w:headerReference w:type="even" r:id="rId19"/>
      <w:headerReference w:type="default" r:id="rId20"/>
      <w:footerReference w:type="default" r:id="rId21"/>
      <w:headerReference w:type="first" r:id="rId22"/>
      <w:footerReference w:type="first" r:id="rId23"/>
      <w:pgSz w:w="11900" w:h="16840"/>
      <w:pgMar w:top="2410" w:right="1417" w:bottom="2410"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4139D" w14:textId="77777777" w:rsidR="00CB615C" w:rsidRDefault="00CB615C" w:rsidP="00EB1348">
      <w:r>
        <w:separator/>
      </w:r>
    </w:p>
  </w:endnote>
  <w:endnote w:type="continuationSeparator" w:id="0">
    <w:p w14:paraId="09FD27BB" w14:textId="77777777" w:rsidR="00CB615C" w:rsidRDefault="00CB615C"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2559" w14:textId="77777777" w:rsidR="00374D27" w:rsidRPr="00A80EA5" w:rsidRDefault="00374D27"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B9A9" w14:textId="77777777" w:rsidR="00374D27" w:rsidRDefault="00374D27"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Vorsitzender/Chairman: Franz-Xaver Bernhard</w:t>
    </w:r>
  </w:p>
  <w:p w14:paraId="34656229" w14:textId="77777777" w:rsidR="00374D27" w:rsidRDefault="00374D27"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30738999" w14:textId="77777777" w:rsidR="00374D27" w:rsidRDefault="00374D27"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5B729017" w14:textId="77777777" w:rsidR="00374D27" w:rsidRDefault="00374D27"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550EB691" w14:textId="77777777" w:rsidR="00374D27" w:rsidRDefault="00374D27"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307ECE51" w14:textId="77777777" w:rsidR="00374D27" w:rsidRPr="00BE2290" w:rsidRDefault="00374D27" w:rsidP="00373698">
    <w:pPr>
      <w:pStyle w:val="EinfAbs"/>
      <w:spacing w:line="240" w:lineRule="auto"/>
      <w:rPr>
        <w:rFonts w:ascii="Effra" w:hAnsi="Effra" w:cs="Effra"/>
        <w:color w:val="003275"/>
        <w:w w:val="103"/>
        <w:sz w:val="14"/>
        <w:szCs w:val="14"/>
      </w:rPr>
    </w:pPr>
    <w:r w:rsidRPr="00BE2290">
      <w:rPr>
        <w:rFonts w:ascii="Effra" w:hAnsi="Effra" w:cs="Effra"/>
        <w:color w:val="003275"/>
        <w:w w:val="103"/>
        <w:sz w:val="14"/>
        <w:szCs w:val="14"/>
      </w:rPr>
      <w:t>Vereinsregister/Society Register: VR4966</w:t>
    </w:r>
  </w:p>
  <w:p w14:paraId="0BBDB3A6" w14:textId="77777777" w:rsidR="00374D27" w:rsidRDefault="00374D27"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07A19FF4" w14:textId="77777777" w:rsidR="00374D27" w:rsidRDefault="00374D27">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05502E6B" wp14:editId="70117C29">
          <wp:simplePos x="0" y="0"/>
          <wp:positionH relativeFrom="margin">
            <wp:posOffset>5069205</wp:posOffset>
          </wp:positionH>
          <wp:positionV relativeFrom="margin">
            <wp:posOffset>7214235</wp:posOffset>
          </wp:positionV>
          <wp:extent cx="1014730" cy="1029335"/>
          <wp:effectExtent l="0" t="0" r="1270" b="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C89E6" w14:textId="77777777" w:rsidR="00CB615C" w:rsidRDefault="00CB615C" w:rsidP="00EB1348">
      <w:r>
        <w:separator/>
      </w:r>
    </w:p>
  </w:footnote>
  <w:footnote w:type="continuationSeparator" w:id="0">
    <w:p w14:paraId="16D51DEF" w14:textId="77777777" w:rsidR="00CB615C" w:rsidRDefault="00CB615C"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749B" w14:textId="77777777" w:rsidR="00374D27" w:rsidRDefault="00374D27">
    <w:pPr>
      <w:pStyle w:val="Kopfzeile"/>
    </w:pPr>
    <w:r w:rsidRPr="00C621C1">
      <w:rPr>
        <w:noProof/>
        <w:lang w:eastAsia="de-DE"/>
      </w:rPr>
      <w:drawing>
        <wp:anchor distT="0" distB="0" distL="114300" distR="114300" simplePos="0" relativeHeight="251664384" behindDoc="0" locked="0" layoutInCell="1" allowOverlap="1" wp14:anchorId="13AB1F80" wp14:editId="26E43071">
          <wp:simplePos x="0" y="0"/>
          <wp:positionH relativeFrom="column">
            <wp:posOffset>4578985</wp:posOffset>
          </wp:positionH>
          <wp:positionV relativeFrom="paragraph">
            <wp:posOffset>279400</wp:posOffset>
          </wp:positionV>
          <wp:extent cx="1769110" cy="683260"/>
          <wp:effectExtent l="0" t="0" r="0" b="2540"/>
          <wp:wrapNone/>
          <wp:docPr id="6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2E7F" w14:textId="77777777" w:rsidR="00374D27" w:rsidRPr="00373698" w:rsidRDefault="00374D27" w:rsidP="00EB1348">
    <w:pPr>
      <w:pStyle w:val="Kopfzeile"/>
      <w:ind w:left="284"/>
      <w:rPr>
        <w:lang w:val="en-US"/>
      </w:rPr>
    </w:pPr>
  </w:p>
  <w:p w14:paraId="2B20AA43" w14:textId="77777777" w:rsidR="00374D27" w:rsidRPr="00373698" w:rsidRDefault="00374D27"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1B2328B5" wp14:editId="2EDD7070">
          <wp:simplePos x="0" y="0"/>
          <wp:positionH relativeFrom="column">
            <wp:posOffset>4091305</wp:posOffset>
          </wp:positionH>
          <wp:positionV relativeFrom="paragraph">
            <wp:posOffset>111125</wp:posOffset>
          </wp:positionV>
          <wp:extent cx="2170430" cy="838200"/>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1F3083F0" w14:textId="77777777" w:rsidR="00374D27" w:rsidRDefault="00374D27" w:rsidP="002477DC">
    <w:pPr>
      <w:pStyle w:val="EinfAbs"/>
      <w:tabs>
        <w:tab w:val="left" w:pos="920"/>
      </w:tabs>
      <w:rPr>
        <w:rFonts w:ascii="Effra Medium" w:eastAsia="Calibri" w:hAnsi="Effra Medium" w:cs="Times New Roman"/>
        <w:color w:val="44546A" w:themeColor="text2"/>
      </w:rPr>
    </w:pPr>
  </w:p>
  <w:p w14:paraId="23425F7D" w14:textId="77777777" w:rsidR="00374D27" w:rsidRDefault="00374D27" w:rsidP="002477DC">
    <w:pPr>
      <w:pStyle w:val="EinfAbs"/>
      <w:tabs>
        <w:tab w:val="left" w:pos="920"/>
      </w:tabs>
      <w:rPr>
        <w:rFonts w:ascii="Effra Medium" w:eastAsia="Calibri" w:hAnsi="Effra Medium" w:cs="Times New Roman"/>
        <w:color w:val="44546A" w:themeColor="text2"/>
      </w:rPr>
    </w:pPr>
  </w:p>
  <w:p w14:paraId="4455F4F5" w14:textId="5A7529ED" w:rsidR="00374D27" w:rsidRPr="002477DC" w:rsidRDefault="00374D27"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 xml:space="preserve">Seite </w:t>
    </w:r>
    <w:r>
      <w:rPr>
        <w:rFonts w:ascii="Effra Medium" w:eastAsia="Calibri" w:hAnsi="Effra Medium" w:cs="Times New Roman"/>
        <w:color w:val="44546A" w:themeColor="text2"/>
      </w:rPr>
      <w:fldChar w:fldCharType="begin"/>
    </w:r>
    <w:r>
      <w:rPr>
        <w:rFonts w:ascii="Effra Medium" w:eastAsia="Calibri" w:hAnsi="Effra Medium" w:cs="Times New Roman"/>
        <w:color w:val="44546A" w:themeColor="text2"/>
      </w:rPr>
      <w:instrText xml:space="preserve"> PAGE   \* MERGEFORMAT </w:instrText>
    </w:r>
    <w:r>
      <w:rPr>
        <w:rFonts w:ascii="Effra Medium" w:eastAsia="Calibri" w:hAnsi="Effra Medium" w:cs="Times New Roman"/>
        <w:color w:val="44546A" w:themeColor="text2"/>
      </w:rPr>
      <w:fldChar w:fldCharType="separate"/>
    </w:r>
    <w:r w:rsidR="00A71AFD">
      <w:rPr>
        <w:rFonts w:ascii="Effra Medium" w:eastAsia="Calibri" w:hAnsi="Effra Medium" w:cs="Times New Roman"/>
        <w:noProof/>
        <w:color w:val="44546A" w:themeColor="text2"/>
      </w:rPr>
      <w:t>15</w:t>
    </w:r>
    <w:r>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w:t>
    </w:r>
    <w:r>
      <w:rPr>
        <w:rFonts w:ascii="Effra Medium" w:eastAsia="Calibri" w:hAnsi="Effra Medium" w:cs="Times New Roman"/>
        <w:color w:val="44546A" w:themeColor="text2"/>
      </w:rPr>
      <w:fldChar w:fldCharType="begin"/>
    </w:r>
    <w:r>
      <w:rPr>
        <w:rFonts w:ascii="Effra Medium" w:eastAsia="Calibri" w:hAnsi="Effra Medium" w:cs="Times New Roman"/>
        <w:color w:val="44546A" w:themeColor="text2"/>
      </w:rPr>
      <w:instrText xml:space="preserve"> NUMPAGES   \* MERGEFORMAT </w:instrText>
    </w:r>
    <w:r>
      <w:rPr>
        <w:rFonts w:ascii="Effra Medium" w:eastAsia="Calibri" w:hAnsi="Effra Medium" w:cs="Times New Roman"/>
        <w:color w:val="44546A" w:themeColor="text2"/>
      </w:rPr>
      <w:fldChar w:fldCharType="separate"/>
    </w:r>
    <w:r w:rsidR="00A71AFD">
      <w:rPr>
        <w:rFonts w:ascii="Effra Medium" w:eastAsia="Calibri" w:hAnsi="Effra Medium" w:cs="Times New Roman"/>
        <w:noProof/>
        <w:color w:val="44546A" w:themeColor="text2"/>
      </w:rPr>
      <w:t>15</w:t>
    </w:r>
    <w:r>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Pr="00FD31F4">
      <w:rPr>
        <w:rFonts w:ascii="Effra Medium" w:eastAsia="Calibri" w:hAnsi="Effra Medium" w:cs="Times New Roman"/>
        <w:color w:val="44546A" w:themeColor="text2"/>
      </w:rPr>
      <w:t>Presseinformation</w:t>
    </w:r>
    <w:r>
      <w:rPr>
        <w:rFonts w:ascii="Effra Medium" w:eastAsia="Calibri" w:hAnsi="Effra Medium" w:cs="Times New Roman"/>
        <w:color w:val="44546A" w:themeColor="text2"/>
      </w:rPr>
      <w:t xml:space="preserve"> GrindingHub   </w:t>
    </w:r>
    <w:r w:rsidR="002279F7">
      <w:rPr>
        <w:rFonts w:ascii="Effra Medium" w:eastAsia="Calibri" w:hAnsi="Effra Medium" w:cs="Times New Roman"/>
        <w:color w:val="44546A" w:themeColor="text2"/>
      </w:rPr>
      <w:t>28</w:t>
    </w:r>
    <w:r>
      <w:rPr>
        <w:rFonts w:ascii="Effra Medium" w:eastAsia="Calibri" w:hAnsi="Effra Medium" w:cs="Times New Roman"/>
        <w:color w:val="44546A" w:themeColor="text2"/>
      </w:rPr>
      <w:t>.06.2022</w:t>
    </w:r>
  </w:p>
  <w:p w14:paraId="30A33DD6" w14:textId="77777777" w:rsidR="00374D27" w:rsidRPr="00373698" w:rsidRDefault="00374D27"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5AC9" w14:textId="77777777" w:rsidR="00374D27" w:rsidRPr="00373698" w:rsidRDefault="00374D27"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002F3383" wp14:editId="2DD7CC42">
          <wp:simplePos x="0" y="0"/>
          <wp:positionH relativeFrom="margin">
            <wp:posOffset>6068695</wp:posOffset>
          </wp:positionH>
          <wp:positionV relativeFrom="margin">
            <wp:posOffset>17588865</wp:posOffset>
          </wp:positionV>
          <wp:extent cx="1014730" cy="1029335"/>
          <wp:effectExtent l="0" t="0" r="127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3B9A9F5" w14:textId="77777777" w:rsidR="00374D27" w:rsidRPr="00373698" w:rsidRDefault="00374D27"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4AC3C523" wp14:editId="536EAAAD">
          <wp:simplePos x="0" y="0"/>
          <wp:positionH relativeFrom="column">
            <wp:posOffset>4091305</wp:posOffset>
          </wp:positionH>
          <wp:positionV relativeFrom="paragraph">
            <wp:posOffset>111125</wp:posOffset>
          </wp:positionV>
          <wp:extent cx="2170430" cy="838200"/>
          <wp:effectExtent l="0" t="0" r="0" b="0"/>
          <wp:wrapNone/>
          <wp:docPr id="6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34BA0D26" w14:textId="77777777" w:rsidR="00374D27" w:rsidRPr="00373698" w:rsidRDefault="00374D27"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60972912" w14:textId="77777777" w:rsidR="00374D27" w:rsidRPr="00373698" w:rsidRDefault="00374D27" w:rsidP="00373698">
    <w:pPr>
      <w:pStyle w:val="Kopfzeile"/>
      <w:rPr>
        <w:lang w:val="en-US"/>
      </w:rPr>
    </w:pPr>
  </w:p>
  <w:p w14:paraId="220F6F35" w14:textId="77777777" w:rsidR="00374D27" w:rsidRPr="00373698" w:rsidRDefault="00374D27" w:rsidP="00373698">
    <w:pPr>
      <w:pStyle w:val="Kopfzeile"/>
      <w:rPr>
        <w:lang w:val="en-US"/>
      </w:rPr>
    </w:pPr>
  </w:p>
  <w:p w14:paraId="452A0BA9" w14:textId="77777777" w:rsidR="00374D27" w:rsidRPr="00373698" w:rsidRDefault="00374D27" w:rsidP="00B326D4">
    <w:pPr>
      <w:pStyle w:val="Kopfzeile"/>
      <w:rPr>
        <w:lang w:val="en-US"/>
      </w:rPr>
    </w:pPr>
  </w:p>
  <w:p w14:paraId="790E3034" w14:textId="77777777" w:rsidR="00374D27" w:rsidRPr="00373698" w:rsidRDefault="00374D27" w:rsidP="00B326D4">
    <w:pPr>
      <w:pStyle w:val="Kopfzeile"/>
      <w:rPr>
        <w:lang w:val="en-US"/>
      </w:rPr>
    </w:pPr>
  </w:p>
  <w:p w14:paraId="305C249E" w14:textId="77777777" w:rsidR="00374D27" w:rsidRPr="00373698" w:rsidRDefault="00374D27" w:rsidP="00B326D4">
    <w:pPr>
      <w:pStyle w:val="Kopfzeile"/>
      <w:rPr>
        <w:lang w:val="en-US"/>
      </w:rPr>
    </w:pPr>
  </w:p>
  <w:p w14:paraId="59F58043" w14:textId="77777777" w:rsidR="00374D27" w:rsidRPr="00373698" w:rsidRDefault="00374D27"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57969C51" wp14:editId="47F7B7BA">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69D5210F"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30623981"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344E9C6"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45C91796" w14:textId="77777777" w:rsidR="00374D27" w:rsidRPr="00734539" w:rsidRDefault="00374D27" w:rsidP="00373698">
                          <w:pPr>
                            <w:pStyle w:val="EinfAbs"/>
                            <w:tabs>
                              <w:tab w:val="left" w:pos="920"/>
                            </w:tabs>
                            <w:spacing w:line="72" w:lineRule="auto"/>
                            <w:jc w:val="right"/>
                            <w:rPr>
                              <w:rFonts w:ascii="Effra" w:hAnsi="Effra" w:cs="Effra"/>
                              <w:color w:val="003275"/>
                              <w:spacing w:val="2"/>
                              <w:sz w:val="16"/>
                              <w:szCs w:val="16"/>
                            </w:rPr>
                          </w:pPr>
                        </w:p>
                        <w:p w14:paraId="4E9ABA58"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20EBAE8B"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0C93C58B" w14:textId="77777777" w:rsidR="00374D27" w:rsidRPr="00734539" w:rsidRDefault="00374D27" w:rsidP="00373698">
                          <w:pPr>
                            <w:pStyle w:val="EinfAbs"/>
                            <w:tabs>
                              <w:tab w:val="left" w:pos="920"/>
                            </w:tabs>
                            <w:spacing w:line="72" w:lineRule="auto"/>
                            <w:jc w:val="right"/>
                            <w:rPr>
                              <w:rFonts w:ascii="Effra" w:hAnsi="Effra" w:cs="Effra"/>
                              <w:color w:val="003275"/>
                              <w:spacing w:val="2"/>
                              <w:sz w:val="16"/>
                              <w:szCs w:val="16"/>
                            </w:rPr>
                          </w:pPr>
                        </w:p>
                        <w:p w14:paraId="1C0E1E12"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64A45155" w14:textId="77777777" w:rsidR="00374D27" w:rsidRPr="00734539" w:rsidRDefault="00374D27" w:rsidP="00373698">
                          <w:pPr>
                            <w:pStyle w:val="EinfAbs"/>
                            <w:tabs>
                              <w:tab w:val="left" w:pos="920"/>
                            </w:tabs>
                            <w:spacing w:line="72" w:lineRule="auto"/>
                            <w:jc w:val="right"/>
                            <w:rPr>
                              <w:rFonts w:ascii="Effra" w:hAnsi="Effra" w:cs="Effra"/>
                              <w:color w:val="003275"/>
                              <w:spacing w:val="2"/>
                              <w:sz w:val="16"/>
                              <w:szCs w:val="16"/>
                            </w:rPr>
                          </w:pPr>
                        </w:p>
                        <w:p w14:paraId="0ED11DF2" w14:textId="77777777" w:rsidR="00374D27" w:rsidRDefault="00374D27" w:rsidP="00373698">
                          <w:pPr>
                            <w:jc w:val="right"/>
                            <w:rPr>
                              <w:rFonts w:ascii="Effra" w:hAnsi="Effra" w:cs="Effra"/>
                              <w:color w:val="003275"/>
                              <w:spacing w:val="2"/>
                              <w:sz w:val="16"/>
                              <w:szCs w:val="16"/>
                            </w:rPr>
                          </w:pPr>
                        </w:p>
                        <w:p w14:paraId="07768E41" w14:textId="77777777" w:rsidR="00374D27" w:rsidRPr="00734539" w:rsidRDefault="00374D27"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5DD310" wp14:editId="4E76FF9A">
                                <wp:extent cx="927100" cy="292100"/>
                                <wp:effectExtent l="0" t="0" r="0" b="0"/>
                                <wp:docPr id="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969C51"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69D5210F"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30623981"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344E9C6"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45C91796" w14:textId="77777777" w:rsidR="00374D27" w:rsidRPr="00734539" w:rsidRDefault="00374D27" w:rsidP="00373698">
                    <w:pPr>
                      <w:pStyle w:val="EinfAbs"/>
                      <w:tabs>
                        <w:tab w:val="left" w:pos="920"/>
                      </w:tabs>
                      <w:spacing w:line="72" w:lineRule="auto"/>
                      <w:jc w:val="right"/>
                      <w:rPr>
                        <w:rFonts w:ascii="Effra" w:hAnsi="Effra" w:cs="Effra"/>
                        <w:color w:val="003275"/>
                        <w:spacing w:val="2"/>
                        <w:sz w:val="16"/>
                        <w:szCs w:val="16"/>
                      </w:rPr>
                    </w:pPr>
                  </w:p>
                  <w:p w14:paraId="4E9ABA58"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20EBAE8B"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0C93C58B" w14:textId="77777777" w:rsidR="00374D27" w:rsidRPr="00734539" w:rsidRDefault="00374D27" w:rsidP="00373698">
                    <w:pPr>
                      <w:pStyle w:val="EinfAbs"/>
                      <w:tabs>
                        <w:tab w:val="left" w:pos="920"/>
                      </w:tabs>
                      <w:spacing w:line="72" w:lineRule="auto"/>
                      <w:jc w:val="right"/>
                      <w:rPr>
                        <w:rFonts w:ascii="Effra" w:hAnsi="Effra" w:cs="Effra"/>
                        <w:color w:val="003275"/>
                        <w:spacing w:val="2"/>
                        <w:sz w:val="16"/>
                        <w:szCs w:val="16"/>
                      </w:rPr>
                    </w:pPr>
                  </w:p>
                  <w:p w14:paraId="1C0E1E12" w14:textId="77777777" w:rsidR="00374D27" w:rsidRPr="00734539" w:rsidRDefault="00374D27"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64A45155" w14:textId="77777777" w:rsidR="00374D27" w:rsidRPr="00734539" w:rsidRDefault="00374D27" w:rsidP="00373698">
                    <w:pPr>
                      <w:pStyle w:val="EinfAbs"/>
                      <w:tabs>
                        <w:tab w:val="left" w:pos="920"/>
                      </w:tabs>
                      <w:spacing w:line="72" w:lineRule="auto"/>
                      <w:jc w:val="right"/>
                      <w:rPr>
                        <w:rFonts w:ascii="Effra" w:hAnsi="Effra" w:cs="Effra"/>
                        <w:color w:val="003275"/>
                        <w:spacing w:val="2"/>
                        <w:sz w:val="16"/>
                        <w:szCs w:val="16"/>
                      </w:rPr>
                    </w:pPr>
                  </w:p>
                  <w:p w14:paraId="0ED11DF2" w14:textId="77777777" w:rsidR="00374D27" w:rsidRDefault="00374D27" w:rsidP="00373698">
                    <w:pPr>
                      <w:jc w:val="right"/>
                      <w:rPr>
                        <w:rFonts w:ascii="Effra" w:hAnsi="Effra" w:cs="Effra"/>
                        <w:color w:val="003275"/>
                        <w:spacing w:val="2"/>
                        <w:sz w:val="16"/>
                        <w:szCs w:val="16"/>
                      </w:rPr>
                    </w:pPr>
                  </w:p>
                  <w:p w14:paraId="07768E41" w14:textId="77777777" w:rsidR="00374D27" w:rsidRPr="00734539" w:rsidRDefault="00374D27"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5DD310" wp14:editId="4E76FF9A">
                          <wp:extent cx="927100" cy="292100"/>
                          <wp:effectExtent l="0" t="0" r="0" b="0"/>
                          <wp:docPr id="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467364" w14:textId="77777777" w:rsidR="00374D27" w:rsidRPr="00FD31F4" w:rsidRDefault="00374D2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3BC59021" w14:textId="77777777" w:rsidR="00374D27" w:rsidRDefault="00374D2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89"/>
    <w:rsid w:val="00005F26"/>
    <w:rsid w:val="00016925"/>
    <w:rsid w:val="0003634F"/>
    <w:rsid w:val="00040A15"/>
    <w:rsid w:val="000642EA"/>
    <w:rsid w:val="000862C9"/>
    <w:rsid w:val="000E0776"/>
    <w:rsid w:val="000F79E4"/>
    <w:rsid w:val="0012115C"/>
    <w:rsid w:val="00144485"/>
    <w:rsid w:val="00153CBC"/>
    <w:rsid w:val="0015542C"/>
    <w:rsid w:val="001C2FA1"/>
    <w:rsid w:val="001C38BA"/>
    <w:rsid w:val="001D2939"/>
    <w:rsid w:val="001E551A"/>
    <w:rsid w:val="00215E9A"/>
    <w:rsid w:val="002279F7"/>
    <w:rsid w:val="00234EF9"/>
    <w:rsid w:val="002477DC"/>
    <w:rsid w:val="00256575"/>
    <w:rsid w:val="002713B7"/>
    <w:rsid w:val="0027781F"/>
    <w:rsid w:val="00280D36"/>
    <w:rsid w:val="00282A50"/>
    <w:rsid w:val="002865FD"/>
    <w:rsid w:val="00291F71"/>
    <w:rsid w:val="002A0A42"/>
    <w:rsid w:val="002A49AF"/>
    <w:rsid w:val="002A5861"/>
    <w:rsid w:val="002B3467"/>
    <w:rsid w:val="002D16F2"/>
    <w:rsid w:val="00302D9A"/>
    <w:rsid w:val="0033698B"/>
    <w:rsid w:val="00345B59"/>
    <w:rsid w:val="00346C55"/>
    <w:rsid w:val="00350372"/>
    <w:rsid w:val="003518AD"/>
    <w:rsid w:val="0035783C"/>
    <w:rsid w:val="00373698"/>
    <w:rsid w:val="00374D27"/>
    <w:rsid w:val="003B0F95"/>
    <w:rsid w:val="003B51E6"/>
    <w:rsid w:val="003E24E4"/>
    <w:rsid w:val="0040293D"/>
    <w:rsid w:val="0042688D"/>
    <w:rsid w:val="004A1593"/>
    <w:rsid w:val="004B3571"/>
    <w:rsid w:val="004C5344"/>
    <w:rsid w:val="00507C3B"/>
    <w:rsid w:val="00510DB9"/>
    <w:rsid w:val="00511AC8"/>
    <w:rsid w:val="0051231C"/>
    <w:rsid w:val="005515D6"/>
    <w:rsid w:val="00560A53"/>
    <w:rsid w:val="00567DEA"/>
    <w:rsid w:val="00581E60"/>
    <w:rsid w:val="005F63D2"/>
    <w:rsid w:val="00607CD6"/>
    <w:rsid w:val="00623DA5"/>
    <w:rsid w:val="00625079"/>
    <w:rsid w:val="0063788B"/>
    <w:rsid w:val="00660BBF"/>
    <w:rsid w:val="00665829"/>
    <w:rsid w:val="00672AF4"/>
    <w:rsid w:val="006731E5"/>
    <w:rsid w:val="00677A18"/>
    <w:rsid w:val="00677EE9"/>
    <w:rsid w:val="006E7A65"/>
    <w:rsid w:val="006F649E"/>
    <w:rsid w:val="00700F8A"/>
    <w:rsid w:val="00702EBB"/>
    <w:rsid w:val="00720998"/>
    <w:rsid w:val="00734539"/>
    <w:rsid w:val="007402CB"/>
    <w:rsid w:val="007464EE"/>
    <w:rsid w:val="00756526"/>
    <w:rsid w:val="007627D7"/>
    <w:rsid w:val="00780287"/>
    <w:rsid w:val="007B3730"/>
    <w:rsid w:val="007B43FA"/>
    <w:rsid w:val="007B7217"/>
    <w:rsid w:val="007D3E7E"/>
    <w:rsid w:val="007E283D"/>
    <w:rsid w:val="007E4891"/>
    <w:rsid w:val="007E65AE"/>
    <w:rsid w:val="007F39B8"/>
    <w:rsid w:val="00807A2F"/>
    <w:rsid w:val="008144E9"/>
    <w:rsid w:val="00821F24"/>
    <w:rsid w:val="00895F6A"/>
    <w:rsid w:val="008B0C78"/>
    <w:rsid w:val="008B623C"/>
    <w:rsid w:val="008C09FA"/>
    <w:rsid w:val="008C2014"/>
    <w:rsid w:val="00920EE5"/>
    <w:rsid w:val="00924724"/>
    <w:rsid w:val="00942752"/>
    <w:rsid w:val="00945633"/>
    <w:rsid w:val="00946404"/>
    <w:rsid w:val="00951C7C"/>
    <w:rsid w:val="00965E11"/>
    <w:rsid w:val="00983504"/>
    <w:rsid w:val="009C73ED"/>
    <w:rsid w:val="009E133D"/>
    <w:rsid w:val="009F0B6D"/>
    <w:rsid w:val="00A4531D"/>
    <w:rsid w:val="00A52A21"/>
    <w:rsid w:val="00A71AFD"/>
    <w:rsid w:val="00A80EA5"/>
    <w:rsid w:val="00AB0D80"/>
    <w:rsid w:val="00AD5A5D"/>
    <w:rsid w:val="00B27B1E"/>
    <w:rsid w:val="00B326D4"/>
    <w:rsid w:val="00B53C49"/>
    <w:rsid w:val="00B54889"/>
    <w:rsid w:val="00B5564C"/>
    <w:rsid w:val="00B76A15"/>
    <w:rsid w:val="00BA45CE"/>
    <w:rsid w:val="00BE2290"/>
    <w:rsid w:val="00BE2AF7"/>
    <w:rsid w:val="00BE2C67"/>
    <w:rsid w:val="00BE3BEA"/>
    <w:rsid w:val="00BF4776"/>
    <w:rsid w:val="00C01028"/>
    <w:rsid w:val="00C04392"/>
    <w:rsid w:val="00C10E63"/>
    <w:rsid w:val="00C11D71"/>
    <w:rsid w:val="00C2239A"/>
    <w:rsid w:val="00C32501"/>
    <w:rsid w:val="00C621C1"/>
    <w:rsid w:val="00C73F09"/>
    <w:rsid w:val="00C8213E"/>
    <w:rsid w:val="00C84853"/>
    <w:rsid w:val="00CA2AB5"/>
    <w:rsid w:val="00CB5ABB"/>
    <w:rsid w:val="00CB615C"/>
    <w:rsid w:val="00CC1CF1"/>
    <w:rsid w:val="00CE124A"/>
    <w:rsid w:val="00D23169"/>
    <w:rsid w:val="00D92462"/>
    <w:rsid w:val="00DE3662"/>
    <w:rsid w:val="00DE4967"/>
    <w:rsid w:val="00DE4B17"/>
    <w:rsid w:val="00E13EAD"/>
    <w:rsid w:val="00E24FAD"/>
    <w:rsid w:val="00E2761C"/>
    <w:rsid w:val="00E55F48"/>
    <w:rsid w:val="00E86B5D"/>
    <w:rsid w:val="00EB1348"/>
    <w:rsid w:val="00EE452A"/>
    <w:rsid w:val="00EE575C"/>
    <w:rsid w:val="00F15654"/>
    <w:rsid w:val="00F178E3"/>
    <w:rsid w:val="00F41E96"/>
    <w:rsid w:val="00F71BAE"/>
    <w:rsid w:val="00F73C9F"/>
    <w:rsid w:val="00FA2C97"/>
    <w:rsid w:val="00FB2337"/>
    <w:rsid w:val="00FD31F4"/>
    <w:rsid w:val="00FD3A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9AE97"/>
  <w14:defaultImageDpi w14:val="32767"/>
  <w15:chartTrackingRefBased/>
  <w15:docId w15:val="{30DC2A67-7E44-4ABA-85A4-507D8EE77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346C55"/>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507C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customStyle="1" w:styleId="berschrift1Zchn">
    <w:name w:val="Überschrift 1 Zchn"/>
    <w:basedOn w:val="Absatz-Standardschriftart"/>
    <w:link w:val="berschrift1"/>
    <w:uiPriority w:val="9"/>
    <w:rsid w:val="00346C55"/>
    <w:rPr>
      <w:rFonts w:ascii="Effra" w:hAnsi="Effra"/>
      <w:b/>
      <w:bCs/>
      <w:sz w:val="28"/>
      <w:szCs w:val="22"/>
    </w:rPr>
  </w:style>
  <w:style w:type="paragraph" w:customStyle="1" w:styleId="Flietext">
    <w:name w:val="Fließtext"/>
    <w:basedOn w:val="Standard"/>
    <w:link w:val="FlietextZchn"/>
    <w:qFormat/>
    <w:rsid w:val="00346C55"/>
    <w:pPr>
      <w:spacing w:after="0" w:line="360" w:lineRule="auto"/>
    </w:pPr>
    <w:rPr>
      <w:rFonts w:ascii="Effra Light" w:hAnsi="Effra Light"/>
    </w:rPr>
  </w:style>
  <w:style w:type="character" w:styleId="Hervorhebung">
    <w:name w:val="Emphasis"/>
    <w:uiPriority w:val="20"/>
    <w:qFormat/>
    <w:rsid w:val="00346C55"/>
    <w:rPr>
      <w:rFonts w:ascii="Effra" w:hAnsi="Effra"/>
      <w:b/>
      <w:bCs/>
    </w:rPr>
  </w:style>
  <w:style w:type="character" w:customStyle="1" w:styleId="FlietextZchn">
    <w:name w:val="Fließtext Zchn"/>
    <w:basedOn w:val="Absatz-Standardschriftart"/>
    <w:link w:val="Flietext"/>
    <w:rsid w:val="00346C55"/>
    <w:rPr>
      <w:rFonts w:ascii="Effra Light" w:hAnsi="Effra Light"/>
      <w:sz w:val="22"/>
      <w:szCs w:val="22"/>
    </w:rPr>
  </w:style>
  <w:style w:type="paragraph" w:customStyle="1" w:styleId="Link">
    <w:name w:val="Link"/>
    <w:basedOn w:val="Flietext"/>
    <w:link w:val="LinkZchn"/>
    <w:qFormat/>
    <w:rsid w:val="00346C55"/>
    <w:rPr>
      <w:color w:val="C5067F"/>
      <w:u w:val="single"/>
    </w:rPr>
  </w:style>
  <w:style w:type="character" w:customStyle="1" w:styleId="LinkZchn">
    <w:name w:val="Link Zchn"/>
    <w:basedOn w:val="FlietextZchn"/>
    <w:link w:val="Link"/>
    <w:rsid w:val="00346C55"/>
    <w:rPr>
      <w:rFonts w:ascii="Effra Light" w:hAnsi="Effra Light"/>
      <w:color w:val="C5067F"/>
      <w:sz w:val="22"/>
      <w:szCs w:val="22"/>
      <w:u w:val="single"/>
    </w:rPr>
  </w:style>
  <w:style w:type="paragraph" w:styleId="berarbeitung">
    <w:name w:val="Revision"/>
    <w:hidden/>
    <w:uiPriority w:val="99"/>
    <w:semiHidden/>
    <w:rsid w:val="00720998"/>
    <w:rPr>
      <w:sz w:val="22"/>
      <w:szCs w:val="22"/>
    </w:rPr>
  </w:style>
  <w:style w:type="character" w:styleId="Kommentarzeichen">
    <w:name w:val="annotation reference"/>
    <w:basedOn w:val="Absatz-Standardschriftart"/>
    <w:uiPriority w:val="99"/>
    <w:semiHidden/>
    <w:unhideWhenUsed/>
    <w:rsid w:val="009C73ED"/>
    <w:rPr>
      <w:sz w:val="16"/>
      <w:szCs w:val="16"/>
    </w:rPr>
  </w:style>
  <w:style w:type="paragraph" w:styleId="Kommentartext">
    <w:name w:val="annotation text"/>
    <w:basedOn w:val="Standard"/>
    <w:link w:val="KommentartextZchn"/>
    <w:uiPriority w:val="99"/>
    <w:semiHidden/>
    <w:unhideWhenUsed/>
    <w:rsid w:val="009C7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73ED"/>
    <w:rPr>
      <w:sz w:val="20"/>
      <w:szCs w:val="20"/>
    </w:rPr>
  </w:style>
  <w:style w:type="paragraph" w:styleId="Kommentarthema">
    <w:name w:val="annotation subject"/>
    <w:basedOn w:val="Kommentartext"/>
    <w:next w:val="Kommentartext"/>
    <w:link w:val="KommentarthemaZchn"/>
    <w:uiPriority w:val="99"/>
    <w:semiHidden/>
    <w:unhideWhenUsed/>
    <w:rsid w:val="009C73ED"/>
    <w:rPr>
      <w:b/>
      <w:bCs/>
    </w:rPr>
  </w:style>
  <w:style w:type="character" w:customStyle="1" w:styleId="KommentarthemaZchn">
    <w:name w:val="Kommentarthema Zchn"/>
    <w:basedOn w:val="KommentartextZchn"/>
    <w:link w:val="Kommentarthema"/>
    <w:uiPriority w:val="99"/>
    <w:semiHidden/>
    <w:rsid w:val="009C73ED"/>
    <w:rPr>
      <w:b/>
      <w:bCs/>
      <w:sz w:val="20"/>
      <w:szCs w:val="20"/>
    </w:rPr>
  </w:style>
  <w:style w:type="character" w:customStyle="1" w:styleId="berschrift2Zchn">
    <w:name w:val="Überschrift 2 Zchn"/>
    <w:basedOn w:val="Absatz-Standardschriftart"/>
    <w:link w:val="berschrift2"/>
    <w:uiPriority w:val="9"/>
    <w:semiHidden/>
    <w:rsid w:val="00507C3B"/>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153CB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53CBC"/>
    <w:rPr>
      <w:rFonts w:ascii="Segoe UI" w:hAnsi="Segoe UI" w:cs="Segoe UI"/>
      <w:sz w:val="18"/>
      <w:szCs w:val="18"/>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62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twitter.com/GrindingHu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20und%20&#214;ffentlichkeitsarbeit\Messen\GrindingHub\2022\Corporate%20Design\Vorlagen\Briefb&#246;gen\Grinding%20PresseBogen_DE_2022-01-04.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AB564-B0AE-4C11-8B37-C4DE55E11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Grinding PresseBogen_DE_2022-01-04</Template>
  <TotalTime>0</TotalTime>
  <Pages>15</Pages>
  <Words>4373</Words>
  <Characters>27553</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7</cp:revision>
  <cp:lastPrinted>2022-06-28T09:12:00Z</cp:lastPrinted>
  <dcterms:created xsi:type="dcterms:W3CDTF">2022-06-17T13:12:00Z</dcterms:created>
  <dcterms:modified xsi:type="dcterms:W3CDTF">2022-06-28T09:12:00Z</dcterms:modified>
</cp:coreProperties>
</file>